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5D9A4" w14:textId="0C2FDDE6" w:rsidR="00E766E8" w:rsidRDefault="002B60F4" w:rsidP="00E766E8">
      <w:pPr>
        <w:pStyle w:val="Heading1"/>
        <w:spacing w:before="480" w:after="240"/>
        <w:rPr>
          <w:rFonts w:hint="eastAsia"/>
        </w:rPr>
      </w:pPr>
      <w:bookmarkStart w:id="0" w:name="_Toc19641855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A15E58B" wp14:editId="3A6E99D9">
            <wp:simplePos x="0" y="0"/>
            <wp:positionH relativeFrom="column">
              <wp:posOffset>3670683</wp:posOffset>
            </wp:positionH>
            <wp:positionV relativeFrom="paragraph">
              <wp:posOffset>1905</wp:posOffset>
            </wp:positionV>
            <wp:extent cx="3079115" cy="1985645"/>
            <wp:effectExtent l="0" t="0" r="0" b="0"/>
            <wp:wrapTight wrapText="bothSides">
              <wp:wrapPolygon edited="0">
                <wp:start x="8820" y="2072"/>
                <wp:lineTo x="7885" y="2901"/>
                <wp:lineTo x="6147" y="5181"/>
                <wp:lineTo x="1203" y="7460"/>
                <wp:lineTo x="1604" y="14506"/>
                <wp:lineTo x="2673" y="15749"/>
                <wp:lineTo x="4677" y="15749"/>
                <wp:lineTo x="6815" y="19894"/>
                <wp:lineTo x="7751" y="19894"/>
                <wp:lineTo x="14700" y="19065"/>
                <wp:lineTo x="20045" y="17614"/>
                <wp:lineTo x="19912" y="15749"/>
                <wp:lineTo x="20580" y="12434"/>
                <wp:lineTo x="18709" y="9118"/>
                <wp:lineTo x="18976" y="8082"/>
                <wp:lineTo x="18174" y="7253"/>
                <wp:lineTo x="11493" y="2072"/>
                <wp:lineTo x="8820" y="2072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33570D8-C96A-EE41-6194-4EDA6886D9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33570D8-C96A-EE41-6194-4EDA6886D9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DC516" w14:textId="77777777" w:rsidR="002B60F4" w:rsidRDefault="002B60F4" w:rsidP="00E766E8">
      <w:pPr>
        <w:pStyle w:val="Heading1"/>
        <w:spacing w:before="480" w:after="240"/>
        <w:rPr>
          <w:rFonts w:hint="eastAsia"/>
        </w:rPr>
      </w:pPr>
    </w:p>
    <w:p w14:paraId="6A9A92DD" w14:textId="2D9EBA34" w:rsidR="00E55533" w:rsidRDefault="00E3273F" w:rsidP="00E766E8">
      <w:pPr>
        <w:pStyle w:val="Heading1"/>
        <w:spacing w:before="480" w:after="240"/>
        <w:rPr>
          <w:rFonts w:hint="eastAsia"/>
        </w:rPr>
      </w:pPr>
      <w:r>
        <w:t>Book review Template</w:t>
      </w:r>
    </w:p>
    <w:bookmarkEnd w:id="0"/>
    <w:p w14:paraId="2CC20F05" w14:textId="7E760EE8" w:rsidR="0037046B" w:rsidRDefault="0037046B" w:rsidP="00E3273F">
      <w:pPr>
        <w:pStyle w:val="Heading3"/>
        <w:numPr>
          <w:ilvl w:val="0"/>
          <w:numId w:val="45"/>
        </w:numPr>
        <w:rPr>
          <w:rFonts w:hint="eastAsia"/>
        </w:rPr>
      </w:pPr>
      <w:r w:rsidRPr="0037046B">
        <w:t xml:space="preserve">You have been asked to write a review of </w:t>
      </w:r>
      <w:r>
        <w:t xml:space="preserve">the book you read for the </w:t>
      </w:r>
      <w:r w:rsidRPr="00852F30">
        <w:rPr>
          <w:i/>
          <w:iCs/>
        </w:rPr>
        <w:t xml:space="preserve">This is Lit </w:t>
      </w:r>
      <w:r w:rsidRPr="0037046B">
        <w:t>book club. In your review, you should share your opinion of the book and explain whether you would recommend it as a potential text for GCSE students to read.</w:t>
      </w:r>
    </w:p>
    <w:p w14:paraId="7B519CB9" w14:textId="3D054C4E" w:rsidR="00E3273F" w:rsidRDefault="00852F30" w:rsidP="00E3273F">
      <w:pPr>
        <w:pStyle w:val="Heading3"/>
        <w:numPr>
          <w:ilvl w:val="0"/>
          <w:numId w:val="45"/>
        </w:numPr>
        <w:rPr>
          <w:rFonts w:hint="eastAsia"/>
        </w:rPr>
      </w:pPr>
      <w:r>
        <w:t>A</w:t>
      </w:r>
      <w:r w:rsidR="00E3273F">
        <w:t xml:space="preserve">s </w:t>
      </w:r>
      <w:r w:rsidR="002A53C2">
        <w:t xml:space="preserve">we </w:t>
      </w:r>
      <w:r w:rsidR="00E3273F">
        <w:t>are gathering reviews from students to decide if this book should be considered as a GCSE text</w:t>
      </w:r>
      <w:r>
        <w:t>, we very much value your opinion.</w:t>
      </w:r>
    </w:p>
    <w:p w14:paraId="2FF8C0E5" w14:textId="69F416DD" w:rsidR="00E3273F" w:rsidRDefault="00E3273F" w:rsidP="00E3273F">
      <w:pPr>
        <w:pStyle w:val="Heading3"/>
        <w:numPr>
          <w:ilvl w:val="0"/>
          <w:numId w:val="45"/>
        </w:numPr>
        <w:rPr>
          <w:rFonts w:hint="eastAsia"/>
        </w:rPr>
      </w:pPr>
      <w:r>
        <w:t xml:space="preserve">This template may help you plan your review and organise your thoughts. </w:t>
      </w:r>
    </w:p>
    <w:p w14:paraId="45793B41" w14:textId="1C7C6C82" w:rsidR="00E3273F" w:rsidRDefault="00E3273F" w:rsidP="00E3273F">
      <w:pPr>
        <w:pStyle w:val="Heading3"/>
        <w:numPr>
          <w:ilvl w:val="0"/>
          <w:numId w:val="45"/>
        </w:numPr>
        <w:rPr>
          <w:rFonts w:hint="eastAsia"/>
        </w:rPr>
      </w:pPr>
      <w:r>
        <w:t>Your teacher will also help you with the review and how to structure it so that it gets the main points across</w:t>
      </w:r>
      <w:r w:rsidR="00852F30">
        <w:t xml:space="preserve">. </w:t>
      </w:r>
    </w:p>
    <w:p w14:paraId="7AE5472A" w14:textId="4998F65B" w:rsidR="00E3273F" w:rsidRDefault="00E3273F">
      <w:pPr>
        <w:rPr>
          <w:lang w:eastAsia="en-US"/>
        </w:rPr>
      </w:pPr>
      <w:r>
        <w:rPr>
          <w:lang w:eastAsia="en-US"/>
        </w:rPr>
        <w:br w:type="page"/>
      </w:r>
    </w:p>
    <w:p w14:paraId="074335E4" w14:textId="6A6E2243" w:rsidR="00E3273F" w:rsidRDefault="00E3273F" w:rsidP="00E3273F">
      <w:pPr>
        <w:pStyle w:val="Heading2"/>
        <w:rPr>
          <w:rFonts w:hint="eastAsia"/>
        </w:rPr>
      </w:pPr>
      <w:r>
        <w:t>Paragraph one - The introduction</w:t>
      </w:r>
    </w:p>
    <w:p w14:paraId="6CFA93CB" w14:textId="20DE2FDE" w:rsidR="00E3273F" w:rsidRDefault="00E3273F" w:rsidP="00E3273F">
      <w:pPr>
        <w:pStyle w:val="ListParagraph"/>
        <w:numPr>
          <w:ilvl w:val="0"/>
          <w:numId w:val="46"/>
        </w:numPr>
        <w:rPr>
          <w:rFonts w:hint="eastAsia"/>
        </w:rPr>
      </w:pPr>
      <w:r>
        <w:t xml:space="preserve">Start with a title - you will want to grab the reader’s attention and </w:t>
      </w:r>
      <w:r w:rsidR="00DE65EF">
        <w:t>clearly</w:t>
      </w:r>
      <w:r>
        <w:t xml:space="preserve"> get across what you think of the book in one </w:t>
      </w:r>
      <w:r w:rsidR="007832D3">
        <w:t xml:space="preserve">punchy </w:t>
      </w:r>
      <w:r>
        <w:t>sentence.</w:t>
      </w:r>
      <w:r w:rsidR="00A6532E">
        <w:t xml:space="preserve"> </w:t>
      </w:r>
      <w:r>
        <w:t>Even a simple statement such as ‘This book must go on the GCSE NOW!’ gets across what you think from the outset.</w:t>
      </w:r>
    </w:p>
    <w:p w14:paraId="69179A35" w14:textId="633A27CD" w:rsidR="0014559D" w:rsidRDefault="0014559D" w:rsidP="00E3273F">
      <w:pPr>
        <w:pStyle w:val="ListParagraph"/>
        <w:numPr>
          <w:ilvl w:val="0"/>
          <w:numId w:val="46"/>
        </w:numPr>
        <w:rPr>
          <w:rFonts w:hint="eastAsia"/>
        </w:rPr>
      </w:pPr>
      <w:r>
        <w:t>You can also give it a rating</w:t>
      </w:r>
      <w:r w:rsidR="007832D3">
        <w:t xml:space="preserve"> </w:t>
      </w:r>
      <w:r>
        <w:t>(or stars) out of 5 at the top.</w:t>
      </w:r>
    </w:p>
    <w:p w14:paraId="228F9E94" w14:textId="1CE2A690" w:rsidR="00E3273F" w:rsidRDefault="00E3273F" w:rsidP="00E3273F">
      <w:pPr>
        <w:pStyle w:val="ListParagraph"/>
        <w:numPr>
          <w:ilvl w:val="0"/>
          <w:numId w:val="46"/>
        </w:numPr>
        <w:rPr>
          <w:rFonts w:hint="eastAsia"/>
        </w:rPr>
      </w:pPr>
      <w:r>
        <w:t>The opening paragraph is almost like a ‘mini-review’.  You want to give a brief summary of:</w:t>
      </w:r>
    </w:p>
    <w:p w14:paraId="6A3AF196" w14:textId="1D94D228" w:rsidR="00E3273F" w:rsidRDefault="00987DC7" w:rsidP="00E3273F">
      <w:pPr>
        <w:pStyle w:val="ListParagraph"/>
        <w:numPr>
          <w:ilvl w:val="1"/>
          <w:numId w:val="46"/>
        </w:numPr>
        <w:rPr>
          <w:rFonts w:hint="eastAsia"/>
        </w:rPr>
      </w:pPr>
      <w:r>
        <w:t>The title of the book</w:t>
      </w:r>
      <w:r w:rsidR="00E3273F">
        <w:t xml:space="preserve"> and the author</w:t>
      </w:r>
      <w:r w:rsidR="002A53C2">
        <w:t>.</w:t>
      </w:r>
    </w:p>
    <w:p w14:paraId="05DEDE9D" w14:textId="5537C5FC" w:rsidR="00E3273F" w:rsidRDefault="00987DC7" w:rsidP="00E3273F">
      <w:pPr>
        <w:pStyle w:val="ListParagraph"/>
        <w:numPr>
          <w:ilvl w:val="1"/>
          <w:numId w:val="46"/>
        </w:numPr>
        <w:rPr>
          <w:rFonts w:hint="eastAsia"/>
        </w:rPr>
      </w:pPr>
      <w:r>
        <w:t>A very brief outline - you may want to just give a sentence to cover the main idea.</w:t>
      </w:r>
    </w:p>
    <w:p w14:paraId="29AE9E64" w14:textId="502925DF" w:rsidR="00E3273F" w:rsidRDefault="00E3273F" w:rsidP="00E3273F">
      <w:pPr>
        <w:pStyle w:val="ListParagraph"/>
        <w:numPr>
          <w:ilvl w:val="1"/>
          <w:numId w:val="46"/>
        </w:numPr>
        <w:rPr>
          <w:rFonts w:hint="eastAsia"/>
        </w:rPr>
      </w:pPr>
      <w:r>
        <w:t xml:space="preserve">What you thought of it </w:t>
      </w:r>
      <w:r w:rsidR="00D448C9">
        <w:t>overall.</w:t>
      </w:r>
    </w:p>
    <w:p w14:paraId="7370643E" w14:textId="13F24EC8" w:rsidR="0014559D" w:rsidRDefault="0014559D" w:rsidP="00E3273F">
      <w:pPr>
        <w:pStyle w:val="ListParagraph"/>
        <w:numPr>
          <w:ilvl w:val="1"/>
          <w:numId w:val="46"/>
        </w:numPr>
        <w:rPr>
          <w:rFonts w:hint="eastAsia"/>
        </w:rPr>
      </w:pPr>
      <w:r>
        <w:t>If it is similar to something else you have read or seen.</w:t>
      </w:r>
    </w:p>
    <w:p w14:paraId="7B8DAC16" w14:textId="67B20F89" w:rsidR="00E3273F" w:rsidRDefault="00E3273F" w:rsidP="00E3273F">
      <w:pPr>
        <w:pStyle w:val="ListParagraph"/>
        <w:numPr>
          <w:ilvl w:val="1"/>
          <w:numId w:val="46"/>
        </w:numPr>
        <w:rPr>
          <w:rFonts w:hint="eastAsia"/>
        </w:rPr>
      </w:pPr>
      <w:r>
        <w:t xml:space="preserve">If you would recommend it to </w:t>
      </w:r>
      <w:r w:rsidR="00FC74B9">
        <w:t xml:space="preserve">be part of </w:t>
      </w:r>
      <w:r>
        <w:t>GCSE</w:t>
      </w:r>
      <w:r w:rsidR="6D00981D">
        <w:t xml:space="preserve"> Literature</w:t>
      </w:r>
      <w:r w:rsidR="00D448C9">
        <w:t>.</w:t>
      </w:r>
      <w:r w:rsidR="00B97959">
        <w:t xml:space="preserve"> </w:t>
      </w:r>
    </w:p>
    <w:p w14:paraId="0E438C50" w14:textId="77777777" w:rsidR="00E3273F" w:rsidRDefault="00E3273F" w:rsidP="00E327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987DC7" w14:paraId="48780C8E" w14:textId="77777777" w:rsidTr="00987DC7">
        <w:tc>
          <w:tcPr>
            <w:tcW w:w="10302" w:type="dxa"/>
          </w:tcPr>
          <w:p w14:paraId="33316F2B" w14:textId="77777777" w:rsidR="00987DC7" w:rsidRDefault="00987DC7" w:rsidP="00E3273F"/>
          <w:p w14:paraId="50C67DE0" w14:textId="55C1EE40" w:rsidR="00987DC7" w:rsidRPr="00987DC7" w:rsidRDefault="00A6532E" w:rsidP="00E3273F">
            <w:pPr>
              <w:rPr>
                <w:sz w:val="36"/>
                <w:szCs w:val="36"/>
              </w:rPr>
            </w:pPr>
            <w:r w:rsidRPr="00987DC7">
              <w:rPr>
                <w:sz w:val="36"/>
                <w:szCs w:val="36"/>
              </w:rPr>
              <w:t>Title: _</w:t>
            </w:r>
            <w:r w:rsidR="00987DC7" w:rsidRPr="00987DC7">
              <w:rPr>
                <w:sz w:val="36"/>
                <w:szCs w:val="36"/>
              </w:rPr>
              <w:t>___________________________________________</w:t>
            </w:r>
          </w:p>
          <w:p w14:paraId="16C1817E" w14:textId="77777777" w:rsidR="00987DC7" w:rsidRDefault="00987DC7" w:rsidP="00E3273F"/>
          <w:p w14:paraId="55124826" w14:textId="426562D9" w:rsidR="0014559D" w:rsidRPr="00987DC7" w:rsidRDefault="00A6532E" w:rsidP="001455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Rating</w:t>
            </w:r>
            <w:r w:rsidRPr="00987DC7">
              <w:rPr>
                <w:sz w:val="36"/>
                <w:szCs w:val="36"/>
              </w:rPr>
              <w:t>: _</w:t>
            </w:r>
            <w:r w:rsidR="0014559D" w:rsidRPr="00987DC7">
              <w:rPr>
                <w:sz w:val="36"/>
                <w:szCs w:val="36"/>
              </w:rPr>
              <w:t>______________</w:t>
            </w:r>
          </w:p>
          <w:p w14:paraId="17F8598A" w14:textId="0DF08A69" w:rsidR="00A6532E" w:rsidRDefault="00A6532E" w:rsidP="00E3273F"/>
          <w:p w14:paraId="4BA7D8EF" w14:textId="6B0B500F" w:rsidR="00987DC7" w:rsidRDefault="00987DC7" w:rsidP="00E3273F"/>
          <w:p w14:paraId="2E144826" w14:textId="77777777" w:rsidR="00987DC7" w:rsidRDefault="00987DC7" w:rsidP="00E3273F"/>
          <w:p w14:paraId="0C40302B" w14:textId="77777777" w:rsidR="00987DC7" w:rsidRDefault="00987DC7" w:rsidP="00E3273F"/>
          <w:p w14:paraId="1A055582" w14:textId="77777777" w:rsidR="00987DC7" w:rsidRDefault="00987DC7" w:rsidP="00E3273F"/>
          <w:p w14:paraId="06359736" w14:textId="77777777" w:rsidR="00987DC7" w:rsidRDefault="00987DC7" w:rsidP="00E3273F"/>
          <w:p w14:paraId="2300C4DD" w14:textId="77777777" w:rsidR="00987DC7" w:rsidRDefault="00987DC7" w:rsidP="00E3273F"/>
          <w:p w14:paraId="253F8D17" w14:textId="77777777" w:rsidR="00987DC7" w:rsidRDefault="00987DC7" w:rsidP="00E3273F"/>
          <w:p w14:paraId="74EB00D1" w14:textId="77777777" w:rsidR="00987DC7" w:rsidRDefault="00987DC7" w:rsidP="00E3273F"/>
          <w:p w14:paraId="44723FAA" w14:textId="77777777" w:rsidR="00987DC7" w:rsidRDefault="00987DC7" w:rsidP="00E3273F"/>
          <w:p w14:paraId="3D1D19D6" w14:textId="77777777" w:rsidR="00987DC7" w:rsidRDefault="00987DC7" w:rsidP="00E3273F"/>
          <w:p w14:paraId="421777A6" w14:textId="77777777" w:rsidR="00987DC7" w:rsidRDefault="00987DC7" w:rsidP="00E3273F"/>
          <w:p w14:paraId="10966A88" w14:textId="77777777" w:rsidR="00987DC7" w:rsidRDefault="00987DC7" w:rsidP="00E3273F"/>
          <w:p w14:paraId="0940D9DC" w14:textId="77777777" w:rsidR="00987DC7" w:rsidRDefault="00987DC7" w:rsidP="00E3273F"/>
          <w:p w14:paraId="4FC3FD3D" w14:textId="77777777" w:rsidR="00987DC7" w:rsidRDefault="00987DC7" w:rsidP="00E3273F"/>
          <w:p w14:paraId="2869F2E2" w14:textId="77777777" w:rsidR="003C5B80" w:rsidRDefault="003C5B80" w:rsidP="00E3273F"/>
          <w:p w14:paraId="65CE6A0A" w14:textId="77777777" w:rsidR="003C5B80" w:rsidRDefault="003C5B80" w:rsidP="00E3273F"/>
          <w:p w14:paraId="780A9160" w14:textId="77777777" w:rsidR="00987DC7" w:rsidRDefault="00987DC7" w:rsidP="00E3273F"/>
        </w:tc>
      </w:tr>
    </w:tbl>
    <w:p w14:paraId="5267B2E0" w14:textId="787189F5" w:rsidR="00987DC7" w:rsidRDefault="00DF7C46" w:rsidP="001A00B2">
      <w:pPr>
        <w:pStyle w:val="Heading2"/>
        <w:rPr>
          <w:rFonts w:hint="eastAsia"/>
        </w:rPr>
      </w:pPr>
      <w:r>
        <w:t>P</w:t>
      </w:r>
      <w:r w:rsidR="00987DC7">
        <w:t xml:space="preserve">aragraph two </w:t>
      </w:r>
      <w:r w:rsidR="00872243">
        <w:t>–</w:t>
      </w:r>
      <w:r w:rsidR="00987DC7">
        <w:t xml:space="preserve"> </w:t>
      </w:r>
      <w:r w:rsidR="00872243">
        <w:t xml:space="preserve">about the book </w:t>
      </w:r>
    </w:p>
    <w:p w14:paraId="2F83683D" w14:textId="49A11D48" w:rsidR="00987DC7" w:rsidRDefault="00987DC7" w:rsidP="00987DC7">
      <w:pPr>
        <w:pStyle w:val="ListParagraph"/>
        <w:numPr>
          <w:ilvl w:val="0"/>
          <w:numId w:val="46"/>
        </w:numPr>
        <w:rPr>
          <w:rFonts w:hint="eastAsia"/>
        </w:rPr>
      </w:pPr>
      <w:r>
        <w:t>This is an opportunity for you to tell the reader what you have read and what it is about.</w:t>
      </w:r>
    </w:p>
    <w:p w14:paraId="34039D11" w14:textId="42FBD386" w:rsidR="00987DC7" w:rsidRDefault="00987DC7" w:rsidP="00987DC7">
      <w:pPr>
        <w:pStyle w:val="ListParagraph"/>
        <w:numPr>
          <w:ilvl w:val="0"/>
          <w:numId w:val="46"/>
        </w:numPr>
        <w:rPr>
          <w:rFonts w:hint="eastAsia"/>
        </w:rPr>
      </w:pPr>
      <w:r>
        <w:t>Keep it brief and outline</w:t>
      </w:r>
      <w:r w:rsidR="002A53C2">
        <w:t xml:space="preserve"> </w:t>
      </w:r>
      <w:r>
        <w:t xml:space="preserve">the book’s </w:t>
      </w:r>
      <w:r w:rsidR="0014559D">
        <w:t xml:space="preserve">plot, </w:t>
      </w:r>
      <w:r>
        <w:t xml:space="preserve">setting, </w:t>
      </w:r>
      <w:r w:rsidR="00872243">
        <w:t xml:space="preserve">themes </w:t>
      </w:r>
      <w:r>
        <w:t xml:space="preserve">and characters.  </w:t>
      </w:r>
    </w:p>
    <w:p w14:paraId="458F521A" w14:textId="556C245C" w:rsidR="00E3273F" w:rsidRDefault="00987DC7" w:rsidP="00987DC7">
      <w:pPr>
        <w:pStyle w:val="ListParagraph"/>
        <w:numPr>
          <w:ilvl w:val="0"/>
          <w:numId w:val="46"/>
        </w:numPr>
        <w:rPr>
          <w:rFonts w:hint="eastAsia"/>
        </w:rPr>
      </w:pPr>
      <w:r>
        <w:t>Don’t includ</w:t>
      </w:r>
      <w:r w:rsidR="001A00B2">
        <w:t>e</w:t>
      </w:r>
      <w:r>
        <w:t xml:space="preserve"> too much detail - or ruin the </w:t>
      </w:r>
      <w:r w:rsidR="0014559D">
        <w:t xml:space="preserve">ending </w:t>
      </w:r>
      <w:r>
        <w:t>for the reader</w:t>
      </w:r>
      <w:r w:rsidR="0014559D">
        <w:t>!</w:t>
      </w:r>
    </w:p>
    <w:p w14:paraId="7B7A09A0" w14:textId="06A967D3" w:rsidR="004905F7" w:rsidRDefault="004905F7" w:rsidP="00987DC7">
      <w:pPr>
        <w:pStyle w:val="ListParagraph"/>
        <w:numPr>
          <w:ilvl w:val="0"/>
          <w:numId w:val="46"/>
        </w:numPr>
        <w:rPr>
          <w:rFonts w:hint="eastAsia"/>
        </w:rPr>
      </w:pPr>
      <w:r>
        <w:t xml:space="preserve">You may want to start using words which show what you felt about the text e.g. ‘the gripping plot’ or ‘the realistic </w:t>
      </w:r>
      <w:r w:rsidR="001A00B2">
        <w:t xml:space="preserve">characters’. </w:t>
      </w:r>
    </w:p>
    <w:p w14:paraId="40352FE5" w14:textId="77777777" w:rsidR="004905F7" w:rsidRDefault="004905F7" w:rsidP="004905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4905F7" w14:paraId="367FCEF3" w14:textId="77777777" w:rsidTr="004905F7">
        <w:tc>
          <w:tcPr>
            <w:tcW w:w="10302" w:type="dxa"/>
          </w:tcPr>
          <w:p w14:paraId="282FFCA7" w14:textId="77777777" w:rsidR="004905F7" w:rsidRDefault="004905F7" w:rsidP="004905F7"/>
          <w:p w14:paraId="112FBEB3" w14:textId="77777777" w:rsidR="004905F7" w:rsidRDefault="004905F7" w:rsidP="004905F7"/>
          <w:p w14:paraId="5A0495C9" w14:textId="77777777" w:rsidR="004905F7" w:rsidRDefault="004905F7" w:rsidP="004905F7"/>
          <w:p w14:paraId="19EB2848" w14:textId="77777777" w:rsidR="004905F7" w:rsidRDefault="004905F7" w:rsidP="004905F7"/>
          <w:p w14:paraId="3CA8320F" w14:textId="77777777" w:rsidR="004905F7" w:rsidRDefault="004905F7" w:rsidP="004905F7"/>
          <w:p w14:paraId="48B63A62" w14:textId="77777777" w:rsidR="004905F7" w:rsidRDefault="004905F7" w:rsidP="004905F7"/>
          <w:p w14:paraId="6E93E427" w14:textId="77777777" w:rsidR="004905F7" w:rsidRDefault="004905F7" w:rsidP="004905F7"/>
          <w:p w14:paraId="5A3C0CD8" w14:textId="77777777" w:rsidR="004905F7" w:rsidRDefault="004905F7" w:rsidP="004905F7"/>
          <w:p w14:paraId="54ABF74A" w14:textId="77777777" w:rsidR="004905F7" w:rsidRDefault="004905F7" w:rsidP="004905F7"/>
          <w:p w14:paraId="3C9AEA32" w14:textId="77777777" w:rsidR="004905F7" w:rsidRDefault="004905F7" w:rsidP="004905F7"/>
          <w:p w14:paraId="7EFEDFE3" w14:textId="77777777" w:rsidR="004905F7" w:rsidRDefault="004905F7" w:rsidP="004905F7"/>
          <w:p w14:paraId="3864D35A" w14:textId="77777777" w:rsidR="004905F7" w:rsidRDefault="004905F7" w:rsidP="004905F7"/>
          <w:p w14:paraId="013ED8BF" w14:textId="77777777" w:rsidR="004905F7" w:rsidRDefault="004905F7" w:rsidP="004905F7"/>
          <w:p w14:paraId="22C7B67D" w14:textId="77777777" w:rsidR="004905F7" w:rsidRDefault="004905F7" w:rsidP="004905F7"/>
          <w:p w14:paraId="2A5EAF09" w14:textId="77777777" w:rsidR="004905F7" w:rsidRDefault="004905F7" w:rsidP="004905F7"/>
          <w:p w14:paraId="43F1D8E6" w14:textId="77777777" w:rsidR="004905F7" w:rsidRDefault="004905F7" w:rsidP="004905F7"/>
          <w:p w14:paraId="11255CEA" w14:textId="77777777" w:rsidR="004905F7" w:rsidRDefault="004905F7" w:rsidP="004905F7"/>
          <w:p w14:paraId="43DDFF2E" w14:textId="77777777" w:rsidR="004905F7" w:rsidRDefault="004905F7" w:rsidP="004905F7"/>
          <w:p w14:paraId="519612ED" w14:textId="77777777" w:rsidR="004905F7" w:rsidRDefault="004905F7" w:rsidP="004905F7"/>
          <w:p w14:paraId="714178C5" w14:textId="77777777" w:rsidR="004905F7" w:rsidRDefault="004905F7" w:rsidP="004905F7"/>
          <w:p w14:paraId="13C15BA9" w14:textId="77777777" w:rsidR="004905F7" w:rsidRDefault="004905F7" w:rsidP="004905F7"/>
          <w:p w14:paraId="46A24982" w14:textId="779FBD65" w:rsidR="004905F7" w:rsidRDefault="004905F7" w:rsidP="004905F7"/>
          <w:p w14:paraId="72E850D1" w14:textId="77777777" w:rsidR="001A00B2" w:rsidRDefault="001A00B2" w:rsidP="004905F7"/>
          <w:p w14:paraId="27725F69" w14:textId="77777777" w:rsidR="00BB69FB" w:rsidRDefault="00BB69FB" w:rsidP="004905F7"/>
          <w:p w14:paraId="7B747ACB" w14:textId="77777777" w:rsidR="00BB69FB" w:rsidRDefault="00BB69FB" w:rsidP="004905F7"/>
          <w:p w14:paraId="5FE8B33B" w14:textId="77777777" w:rsidR="00BB69FB" w:rsidRDefault="00BB69FB" w:rsidP="004905F7"/>
          <w:p w14:paraId="52A9B520" w14:textId="77777777" w:rsidR="00BB69FB" w:rsidRDefault="00BB69FB" w:rsidP="004905F7"/>
          <w:p w14:paraId="4C3BF106" w14:textId="77777777" w:rsidR="00BB69FB" w:rsidRDefault="00BB69FB" w:rsidP="004905F7"/>
          <w:p w14:paraId="63309A01" w14:textId="77777777" w:rsidR="00BB69FB" w:rsidRDefault="00BB69FB" w:rsidP="004905F7"/>
          <w:p w14:paraId="2450BDDD" w14:textId="77777777" w:rsidR="004905F7" w:rsidRDefault="004905F7" w:rsidP="004905F7"/>
          <w:p w14:paraId="6AA8522A" w14:textId="77777777" w:rsidR="004905F7" w:rsidRDefault="004905F7" w:rsidP="004905F7"/>
          <w:p w14:paraId="6F129234" w14:textId="77777777" w:rsidR="004905F7" w:rsidRDefault="004905F7" w:rsidP="004905F7"/>
        </w:tc>
      </w:tr>
    </w:tbl>
    <w:p w14:paraId="79418425" w14:textId="77777777" w:rsidR="001A00B2" w:rsidRDefault="001A00B2">
      <w:r>
        <w:br w:type="page"/>
      </w:r>
    </w:p>
    <w:p w14:paraId="45FA8A61" w14:textId="78A4F706" w:rsidR="004905F7" w:rsidRDefault="004905F7" w:rsidP="004905F7">
      <w:pPr>
        <w:pStyle w:val="Heading2"/>
        <w:rPr>
          <w:rFonts w:hint="eastAsia"/>
        </w:rPr>
      </w:pPr>
      <w:r>
        <w:t>Paragraph three - The main thing you liked/disliked</w:t>
      </w:r>
    </w:p>
    <w:p w14:paraId="221E0DF3" w14:textId="7FC34C72" w:rsidR="004905F7" w:rsidRDefault="7E7EAD27" w:rsidP="004905F7">
      <w:pPr>
        <w:pStyle w:val="ListParagraph"/>
        <w:numPr>
          <w:ilvl w:val="0"/>
          <w:numId w:val="46"/>
        </w:numPr>
        <w:rPr>
          <w:rFonts w:hint="eastAsia"/>
        </w:rPr>
      </w:pPr>
      <w:r>
        <w:t xml:space="preserve">Use this paragraph to </w:t>
      </w:r>
      <w:r w:rsidR="0F26DD34">
        <w:t xml:space="preserve">write </w:t>
      </w:r>
      <w:r>
        <w:t xml:space="preserve">about the main thing you really liked </w:t>
      </w:r>
      <w:r w:rsidR="25324207">
        <w:t xml:space="preserve">or disliked </w:t>
      </w:r>
      <w:r>
        <w:t>about the book</w:t>
      </w:r>
      <w:r w:rsidR="25324207">
        <w:t xml:space="preserve">. </w:t>
      </w:r>
    </w:p>
    <w:p w14:paraId="581DDDF2" w14:textId="688F6CDB" w:rsidR="004905F7" w:rsidRDefault="004905F7" w:rsidP="004905F7">
      <w:pPr>
        <w:pStyle w:val="ListParagraph"/>
        <w:numPr>
          <w:ilvl w:val="0"/>
          <w:numId w:val="46"/>
        </w:numPr>
        <w:rPr>
          <w:rFonts w:hint="eastAsia"/>
        </w:rPr>
      </w:pPr>
      <w:r>
        <w:t xml:space="preserve">Remember to link it </w:t>
      </w:r>
      <w:r w:rsidR="00A0754B">
        <w:t xml:space="preserve">to the purpose of this review. </w:t>
      </w:r>
      <w:r w:rsidR="00155B23">
        <w:t xml:space="preserve">Explain </w:t>
      </w:r>
      <w:r w:rsidR="4841A34D">
        <w:t xml:space="preserve">why </w:t>
      </w:r>
      <w:r w:rsidR="00155B23">
        <w:t xml:space="preserve">you think </w:t>
      </w:r>
      <w:r>
        <w:t xml:space="preserve">this </w:t>
      </w:r>
      <w:r w:rsidR="001B33D7">
        <w:t>book</w:t>
      </w:r>
      <w:r>
        <w:t xml:space="preserve"> is ideal or unsuitable for GCSE.</w:t>
      </w:r>
    </w:p>
    <w:p w14:paraId="7878024B" w14:textId="4353811B" w:rsidR="004905F7" w:rsidRDefault="004905F7" w:rsidP="004905F7">
      <w:pPr>
        <w:pStyle w:val="ListParagraph"/>
        <w:numPr>
          <w:ilvl w:val="0"/>
          <w:numId w:val="46"/>
        </w:numPr>
        <w:rPr>
          <w:rFonts w:hint="eastAsia"/>
        </w:rPr>
      </w:pPr>
      <w:r>
        <w:t>Think here about the main plot or a character - what is the number one thing about the book which grabbed you</w:t>
      </w:r>
      <w:r w:rsidR="00A01027">
        <w:t xml:space="preserve"> (</w:t>
      </w:r>
      <w:r>
        <w:t>or you disliked</w:t>
      </w:r>
      <w:r w:rsidR="00A01027">
        <w:t xml:space="preserve">) </w:t>
      </w:r>
      <w:r>
        <w:t>and why?</w:t>
      </w:r>
    </w:p>
    <w:p w14:paraId="4569FEAB" w14:textId="77777777" w:rsidR="004905F7" w:rsidRDefault="004905F7" w:rsidP="004905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4905F7" w14:paraId="507F1B7E" w14:textId="77777777" w:rsidTr="004905F7">
        <w:tc>
          <w:tcPr>
            <w:tcW w:w="10302" w:type="dxa"/>
          </w:tcPr>
          <w:p w14:paraId="5C7D4F08" w14:textId="77777777" w:rsidR="004905F7" w:rsidRDefault="004905F7" w:rsidP="004905F7"/>
          <w:p w14:paraId="1ADB305E" w14:textId="77777777" w:rsidR="004905F7" w:rsidRDefault="004905F7" w:rsidP="004905F7"/>
          <w:p w14:paraId="2832AA4C" w14:textId="77777777" w:rsidR="004905F7" w:rsidRDefault="004905F7" w:rsidP="004905F7"/>
          <w:p w14:paraId="5538DF01" w14:textId="77777777" w:rsidR="004905F7" w:rsidRDefault="004905F7" w:rsidP="004905F7"/>
          <w:p w14:paraId="27E347DA" w14:textId="77777777" w:rsidR="004905F7" w:rsidRDefault="004905F7" w:rsidP="004905F7"/>
          <w:p w14:paraId="505BE727" w14:textId="77777777" w:rsidR="004905F7" w:rsidRDefault="004905F7" w:rsidP="004905F7"/>
          <w:p w14:paraId="04166EF6" w14:textId="77777777" w:rsidR="004905F7" w:rsidRDefault="004905F7" w:rsidP="004905F7"/>
          <w:p w14:paraId="2C94F2D6" w14:textId="77777777" w:rsidR="004905F7" w:rsidRDefault="004905F7" w:rsidP="004905F7"/>
          <w:p w14:paraId="26357D61" w14:textId="77777777" w:rsidR="004905F7" w:rsidRDefault="004905F7" w:rsidP="004905F7"/>
          <w:p w14:paraId="411499F1" w14:textId="77777777" w:rsidR="004905F7" w:rsidRDefault="004905F7" w:rsidP="004905F7"/>
          <w:p w14:paraId="37D2D16E" w14:textId="77777777" w:rsidR="004905F7" w:rsidRDefault="004905F7" w:rsidP="004905F7"/>
          <w:p w14:paraId="34D7A014" w14:textId="77777777" w:rsidR="004905F7" w:rsidRDefault="004905F7" w:rsidP="004905F7"/>
          <w:p w14:paraId="598F05CE" w14:textId="77777777" w:rsidR="004905F7" w:rsidRDefault="004905F7" w:rsidP="004905F7"/>
          <w:p w14:paraId="1CFAE500" w14:textId="77777777" w:rsidR="004905F7" w:rsidRDefault="004905F7" w:rsidP="004905F7"/>
          <w:p w14:paraId="2C0603D5" w14:textId="77777777" w:rsidR="004905F7" w:rsidRDefault="004905F7" w:rsidP="004905F7"/>
          <w:p w14:paraId="5D582415" w14:textId="77777777" w:rsidR="004905F7" w:rsidRDefault="004905F7" w:rsidP="004905F7"/>
          <w:p w14:paraId="0CA14574" w14:textId="77777777" w:rsidR="004905F7" w:rsidRDefault="004905F7" w:rsidP="004905F7"/>
          <w:p w14:paraId="6255C658" w14:textId="77777777" w:rsidR="004905F7" w:rsidRDefault="004905F7" w:rsidP="004905F7"/>
          <w:p w14:paraId="15CDB73C" w14:textId="77777777" w:rsidR="004905F7" w:rsidRDefault="004905F7" w:rsidP="004905F7"/>
          <w:p w14:paraId="310F546A" w14:textId="77777777" w:rsidR="004905F7" w:rsidRDefault="004905F7" w:rsidP="004905F7"/>
          <w:p w14:paraId="38E73A5E" w14:textId="77777777" w:rsidR="004905F7" w:rsidRDefault="004905F7" w:rsidP="004905F7"/>
          <w:p w14:paraId="1E38888C" w14:textId="77777777" w:rsidR="004905F7" w:rsidRDefault="004905F7" w:rsidP="004905F7"/>
          <w:p w14:paraId="68CBC6AF" w14:textId="77777777" w:rsidR="004905F7" w:rsidRDefault="004905F7" w:rsidP="004905F7"/>
          <w:p w14:paraId="39BD00A0" w14:textId="77777777" w:rsidR="004905F7" w:rsidRDefault="004905F7" w:rsidP="004905F7"/>
          <w:p w14:paraId="28C3221B" w14:textId="77777777" w:rsidR="004905F7" w:rsidRDefault="004905F7" w:rsidP="004905F7"/>
          <w:p w14:paraId="5C7AAFD2" w14:textId="77777777" w:rsidR="004905F7" w:rsidRDefault="004905F7" w:rsidP="004905F7"/>
          <w:p w14:paraId="4E179D95" w14:textId="77777777" w:rsidR="004905F7" w:rsidRDefault="004905F7" w:rsidP="004905F7"/>
          <w:p w14:paraId="0AB60C5F" w14:textId="77777777" w:rsidR="00BB69FB" w:rsidRDefault="00BB69FB" w:rsidP="004905F7"/>
          <w:p w14:paraId="353B91DD" w14:textId="77777777" w:rsidR="00BB69FB" w:rsidRDefault="00BB69FB" w:rsidP="004905F7"/>
          <w:p w14:paraId="4EA82CA0" w14:textId="77777777" w:rsidR="004905F7" w:rsidRDefault="004905F7" w:rsidP="004905F7"/>
          <w:p w14:paraId="2CBE902A" w14:textId="77777777" w:rsidR="004905F7" w:rsidRDefault="004905F7" w:rsidP="004905F7"/>
          <w:p w14:paraId="3DE9E190" w14:textId="77777777" w:rsidR="004905F7" w:rsidRDefault="004905F7" w:rsidP="004905F7"/>
        </w:tc>
      </w:tr>
    </w:tbl>
    <w:p w14:paraId="62C027E1" w14:textId="77777777" w:rsidR="004905F7" w:rsidRDefault="004905F7">
      <w:r>
        <w:br w:type="page"/>
      </w:r>
    </w:p>
    <w:p w14:paraId="00C6D7B5" w14:textId="2D87C20F" w:rsidR="004905F7" w:rsidRDefault="004905F7" w:rsidP="004905F7">
      <w:pPr>
        <w:pStyle w:val="Heading2"/>
        <w:rPr>
          <w:rFonts w:hint="eastAsia"/>
        </w:rPr>
      </w:pPr>
      <w:r>
        <w:t>Paragraph four - The second thing you liked/disliked</w:t>
      </w:r>
    </w:p>
    <w:p w14:paraId="195175BE" w14:textId="519AFF18" w:rsidR="004905F7" w:rsidRDefault="004905F7" w:rsidP="004905F7">
      <w:pPr>
        <w:pStyle w:val="ListParagraph"/>
        <w:numPr>
          <w:ilvl w:val="0"/>
          <w:numId w:val="46"/>
        </w:numPr>
        <w:rPr>
          <w:rFonts w:hint="eastAsia"/>
        </w:rPr>
      </w:pPr>
      <w:r>
        <w:t xml:space="preserve">This will be similar to the third paragraph and is used to build on your review. </w:t>
      </w:r>
    </w:p>
    <w:p w14:paraId="651EC986" w14:textId="3F61CAD6" w:rsidR="004905F7" w:rsidRDefault="004905F7" w:rsidP="004905F7">
      <w:pPr>
        <w:pStyle w:val="ListParagraph"/>
        <w:numPr>
          <w:ilvl w:val="0"/>
          <w:numId w:val="46"/>
        </w:numPr>
        <w:rPr>
          <w:rFonts w:hint="eastAsia"/>
        </w:rPr>
      </w:pPr>
      <w:r>
        <w:t xml:space="preserve">Try to link it to the third paragraph so that the review follows a logical structure. </w:t>
      </w:r>
    </w:p>
    <w:p w14:paraId="1467DF42" w14:textId="511D1916" w:rsidR="004905F7" w:rsidRDefault="004905F7" w:rsidP="004905F7">
      <w:pPr>
        <w:pStyle w:val="ListParagraph"/>
        <w:numPr>
          <w:ilvl w:val="0"/>
          <w:numId w:val="46"/>
        </w:numPr>
        <w:rPr>
          <w:rFonts w:hint="eastAsia"/>
        </w:rPr>
      </w:pPr>
      <w:r>
        <w:t>How are you going to start this paragraph</w:t>
      </w:r>
      <w:r w:rsidR="00781BCA">
        <w:t xml:space="preserve">? </w:t>
      </w:r>
      <w:r>
        <w:t xml:space="preserve">You could use a straightforward sentence such as ‘another reason why I think this book should be included on the GCSE is </w:t>
      </w:r>
      <w:r w:rsidR="00B97959">
        <w:t xml:space="preserve">the </w:t>
      </w:r>
      <w:r>
        <w:t>use of…</w:t>
      </w:r>
      <w:r w:rsidR="00781BCA">
        <w:t>.</w:t>
      </w:r>
      <w:r w:rsidR="1ECD58B0">
        <w:t>’</w:t>
      </w:r>
      <w:r w:rsidR="00781BCA">
        <w:t xml:space="preserve"> </w:t>
      </w:r>
      <w:r>
        <w:t xml:space="preserve">Or you could link it </w:t>
      </w:r>
      <w:r w:rsidR="00B97959">
        <w:t>to the GCSE student - ‘Another way the writer will sweep a GCSE student up in this book is through the characters of…’</w:t>
      </w:r>
    </w:p>
    <w:p w14:paraId="3D19235C" w14:textId="1E238299" w:rsidR="00B97959" w:rsidRDefault="00B97959" w:rsidP="00B97959">
      <w:pPr>
        <w:pStyle w:val="ListParagraph"/>
        <w:numPr>
          <w:ilvl w:val="0"/>
          <w:numId w:val="46"/>
        </w:numPr>
        <w:rPr>
          <w:rFonts w:hint="eastAsia"/>
        </w:rPr>
      </w:pPr>
      <w:r>
        <w:t xml:space="preserve">Try to build on the point you were making in paragraph 3 by </w:t>
      </w:r>
      <w:r w:rsidR="0AE8AFC1">
        <w:t xml:space="preserve">writing </w:t>
      </w:r>
      <w:r>
        <w:t xml:space="preserve">about something else which is good or bad.  So, if </w:t>
      </w:r>
      <w:r w:rsidR="00581C69">
        <w:t>you wrote</w:t>
      </w:r>
      <w:r w:rsidR="474D6B70">
        <w:t xml:space="preserve"> </w:t>
      </w:r>
      <w:r>
        <w:t>about the plot or a theme in paragraph 3, move onto characters or setting in this paragraph.</w:t>
      </w:r>
      <w:r w:rsidR="0014559D">
        <w:t xml:space="preserve">  Or think about the overall writing style or the way the book </w:t>
      </w:r>
      <w:r w:rsidR="003570B8">
        <w:t>is</w:t>
      </w:r>
      <w:r w:rsidR="0014559D">
        <w:t xml:space="preserve"> structured.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B97959" w14:paraId="7F73DFD1" w14:textId="77777777" w:rsidTr="00B97959">
        <w:tc>
          <w:tcPr>
            <w:tcW w:w="10302" w:type="dxa"/>
          </w:tcPr>
          <w:p w14:paraId="5E0B0102" w14:textId="77777777" w:rsidR="00B97959" w:rsidRDefault="00B97959" w:rsidP="00B97959"/>
          <w:p w14:paraId="17BD458D" w14:textId="77777777" w:rsidR="00B97959" w:rsidRDefault="00B97959" w:rsidP="00B97959"/>
          <w:p w14:paraId="5564C1FC" w14:textId="77777777" w:rsidR="00B97959" w:rsidRDefault="00B97959" w:rsidP="00B97959"/>
          <w:p w14:paraId="6E81CCD5" w14:textId="77777777" w:rsidR="00B97959" w:rsidRDefault="00B97959" w:rsidP="00B97959"/>
          <w:p w14:paraId="6D243B9B" w14:textId="77777777" w:rsidR="00B97959" w:rsidRDefault="00B97959" w:rsidP="00B97959"/>
          <w:p w14:paraId="4B491665" w14:textId="77777777" w:rsidR="00B97959" w:rsidRDefault="00B97959" w:rsidP="00B97959"/>
          <w:p w14:paraId="176DE3EB" w14:textId="77777777" w:rsidR="00B97959" w:rsidRDefault="00B97959" w:rsidP="00B97959"/>
          <w:p w14:paraId="7B4F3214" w14:textId="77777777" w:rsidR="00B97959" w:rsidRDefault="00B97959" w:rsidP="00B97959"/>
          <w:p w14:paraId="65C6FF03" w14:textId="77777777" w:rsidR="00B97959" w:rsidRDefault="00B97959" w:rsidP="00B97959"/>
          <w:p w14:paraId="00D080F8" w14:textId="77777777" w:rsidR="00B97959" w:rsidRDefault="00B97959" w:rsidP="00B97959"/>
          <w:p w14:paraId="732EB3A2" w14:textId="77777777" w:rsidR="00B97959" w:rsidRDefault="00B97959" w:rsidP="00B97959"/>
          <w:p w14:paraId="77E0F63A" w14:textId="77777777" w:rsidR="00B97959" w:rsidRDefault="00B97959" w:rsidP="00B97959"/>
          <w:p w14:paraId="65D1CC64" w14:textId="77777777" w:rsidR="00B97959" w:rsidRDefault="00B97959" w:rsidP="00B97959"/>
          <w:p w14:paraId="1FF2C5AA" w14:textId="77777777" w:rsidR="00B97959" w:rsidRDefault="00B97959" w:rsidP="00B97959"/>
          <w:p w14:paraId="726D0A67" w14:textId="77777777" w:rsidR="00B97959" w:rsidRDefault="00B97959" w:rsidP="00B97959"/>
          <w:p w14:paraId="7671264A" w14:textId="77777777" w:rsidR="00B97959" w:rsidRDefault="00B97959" w:rsidP="00B97959"/>
          <w:p w14:paraId="687E2A65" w14:textId="77777777" w:rsidR="00B97959" w:rsidRDefault="00B97959" w:rsidP="00B97959"/>
          <w:p w14:paraId="24541B98" w14:textId="77777777" w:rsidR="00B97959" w:rsidRDefault="00B97959" w:rsidP="00B97959"/>
          <w:p w14:paraId="00F9227E" w14:textId="77777777" w:rsidR="00B97959" w:rsidRDefault="00B97959" w:rsidP="00B97959"/>
          <w:p w14:paraId="33AE4F95" w14:textId="77777777" w:rsidR="00B97959" w:rsidRDefault="00B97959" w:rsidP="00B97959"/>
          <w:p w14:paraId="09D8F8B5" w14:textId="77777777" w:rsidR="00B97959" w:rsidRDefault="00B97959" w:rsidP="00B97959"/>
          <w:p w14:paraId="60580B5E" w14:textId="77777777" w:rsidR="006B17A4" w:rsidRDefault="006B17A4" w:rsidP="00B97959"/>
          <w:p w14:paraId="52979953" w14:textId="77777777" w:rsidR="006B17A4" w:rsidRDefault="006B17A4" w:rsidP="00B97959"/>
          <w:p w14:paraId="21B2D6BF" w14:textId="77777777" w:rsidR="006B17A4" w:rsidRDefault="006B17A4" w:rsidP="00B97959"/>
          <w:p w14:paraId="46CCB187" w14:textId="77777777" w:rsidR="006B17A4" w:rsidRDefault="006B17A4" w:rsidP="00B97959"/>
          <w:p w14:paraId="25FEB0B6" w14:textId="77777777" w:rsidR="006B17A4" w:rsidRDefault="006B17A4" w:rsidP="00B97959"/>
          <w:p w14:paraId="522A20EF" w14:textId="77777777" w:rsidR="00B97959" w:rsidRDefault="00B97959" w:rsidP="00B97959"/>
          <w:p w14:paraId="1DD5FD03" w14:textId="77777777" w:rsidR="00B97959" w:rsidRDefault="00B97959" w:rsidP="00B97959"/>
          <w:p w14:paraId="19A23910" w14:textId="77777777" w:rsidR="00B97959" w:rsidRDefault="00B97959" w:rsidP="00B97959"/>
        </w:tc>
      </w:tr>
    </w:tbl>
    <w:p w14:paraId="5EABB6EF" w14:textId="0762E02D" w:rsidR="00B97959" w:rsidRDefault="00B97959" w:rsidP="00B97959"/>
    <w:p w14:paraId="55877201" w14:textId="3252B857" w:rsidR="00B97959" w:rsidRDefault="00B97959" w:rsidP="00B97959">
      <w:pPr>
        <w:pStyle w:val="Heading2"/>
        <w:rPr>
          <w:rFonts w:hint="eastAsia"/>
        </w:rPr>
      </w:pPr>
      <w:r>
        <w:t>Paragraph five - What you may not have liked so much</w:t>
      </w:r>
    </w:p>
    <w:p w14:paraId="74088F00" w14:textId="7B852C24" w:rsidR="00B97959" w:rsidRDefault="00B97959" w:rsidP="00B97959">
      <w:pPr>
        <w:pStyle w:val="ListParagraph"/>
        <w:numPr>
          <w:ilvl w:val="0"/>
          <w:numId w:val="46"/>
        </w:numPr>
        <w:rPr>
          <w:rFonts w:hint="eastAsia"/>
        </w:rPr>
      </w:pPr>
      <w:r>
        <w:t>This paragraph may start to show how you have thought about the ‘not so good’ elements of the book.</w:t>
      </w:r>
    </w:p>
    <w:p w14:paraId="4BDE63C4" w14:textId="78B77AB5" w:rsidR="00B97959" w:rsidRDefault="00B97959" w:rsidP="00B97959">
      <w:pPr>
        <w:pStyle w:val="ListParagraph"/>
        <w:numPr>
          <w:ilvl w:val="0"/>
          <w:numId w:val="46"/>
        </w:numPr>
        <w:rPr>
          <w:rFonts w:hint="eastAsia"/>
        </w:rPr>
      </w:pPr>
      <w:r>
        <w:t xml:space="preserve">You </w:t>
      </w:r>
      <w:r w:rsidR="0014559D">
        <w:t xml:space="preserve">may </w:t>
      </w:r>
      <w:r>
        <w:t>have really enjoyed the book but there is often something - an unrealistic action or twist, a character who doesn’t quite appeal to you, a</w:t>
      </w:r>
      <w:r w:rsidR="0014559D">
        <w:t xml:space="preserve"> chapter which just doesn’t work - and you can talk about this here.</w:t>
      </w:r>
    </w:p>
    <w:p w14:paraId="088117A7" w14:textId="4CE9E312" w:rsidR="0014559D" w:rsidRDefault="0014559D" w:rsidP="00B97959">
      <w:pPr>
        <w:pStyle w:val="ListParagraph"/>
        <w:numPr>
          <w:ilvl w:val="0"/>
          <w:numId w:val="46"/>
        </w:numPr>
        <w:rPr>
          <w:rFonts w:hint="eastAsia"/>
        </w:rPr>
      </w:pPr>
      <w:r>
        <w:t>If you are writing a review on a book you didn’t enjoy, here is the place where you can put something which did appeal to you.</w:t>
      </w:r>
    </w:p>
    <w:p w14:paraId="29A14A7C" w14:textId="113E71C0" w:rsidR="0014559D" w:rsidRDefault="0014559D" w:rsidP="00B97959">
      <w:pPr>
        <w:pStyle w:val="ListParagraph"/>
        <w:numPr>
          <w:ilvl w:val="0"/>
          <w:numId w:val="46"/>
        </w:numPr>
        <w:rPr>
          <w:rFonts w:hint="eastAsia"/>
        </w:rPr>
      </w:pPr>
      <w:r>
        <w:t xml:space="preserve">If you want to just praise or criticise the book some more, you can do that here too!  But it needs to be something different from the </w:t>
      </w:r>
      <w:r w:rsidR="27843615">
        <w:t xml:space="preserve">previous </w:t>
      </w:r>
      <w:r>
        <w:t>two paragraphs.</w:t>
      </w:r>
    </w:p>
    <w:p w14:paraId="2F217EB9" w14:textId="77777777" w:rsidR="0014559D" w:rsidRDefault="0014559D" w:rsidP="0014559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14559D" w14:paraId="5AB09E77" w14:textId="77777777" w:rsidTr="0014559D">
        <w:tc>
          <w:tcPr>
            <w:tcW w:w="10302" w:type="dxa"/>
          </w:tcPr>
          <w:p w14:paraId="35FC996C" w14:textId="77777777" w:rsidR="0014559D" w:rsidRDefault="0014559D" w:rsidP="0014559D"/>
          <w:p w14:paraId="4BDEE934" w14:textId="77777777" w:rsidR="0014559D" w:rsidRDefault="0014559D" w:rsidP="0014559D"/>
          <w:p w14:paraId="7C440587" w14:textId="77777777" w:rsidR="0014559D" w:rsidRDefault="0014559D" w:rsidP="0014559D"/>
          <w:p w14:paraId="65912642" w14:textId="77777777" w:rsidR="0014559D" w:rsidRDefault="0014559D" w:rsidP="0014559D"/>
          <w:p w14:paraId="1A108295" w14:textId="77777777" w:rsidR="0014559D" w:rsidRDefault="0014559D" w:rsidP="0014559D"/>
          <w:p w14:paraId="5386530D" w14:textId="77777777" w:rsidR="0014559D" w:rsidRDefault="0014559D" w:rsidP="0014559D"/>
          <w:p w14:paraId="4FA5402E" w14:textId="77777777" w:rsidR="0014559D" w:rsidRDefault="0014559D" w:rsidP="0014559D"/>
          <w:p w14:paraId="2A89817D" w14:textId="77777777" w:rsidR="0014559D" w:rsidRDefault="0014559D" w:rsidP="0014559D"/>
          <w:p w14:paraId="4C43110E" w14:textId="77777777" w:rsidR="0014559D" w:rsidRDefault="0014559D" w:rsidP="0014559D"/>
          <w:p w14:paraId="3ADC577A" w14:textId="77777777" w:rsidR="0014559D" w:rsidRDefault="0014559D" w:rsidP="0014559D"/>
          <w:p w14:paraId="602B2541" w14:textId="77777777" w:rsidR="0014559D" w:rsidRDefault="0014559D" w:rsidP="0014559D"/>
          <w:p w14:paraId="480A2C7B" w14:textId="77777777" w:rsidR="0014559D" w:rsidRDefault="0014559D" w:rsidP="0014559D"/>
          <w:p w14:paraId="7EC3B013" w14:textId="77777777" w:rsidR="0014559D" w:rsidRDefault="0014559D" w:rsidP="0014559D"/>
          <w:p w14:paraId="1AD1A03B" w14:textId="77777777" w:rsidR="0014559D" w:rsidRDefault="0014559D" w:rsidP="0014559D"/>
          <w:p w14:paraId="57914EAB" w14:textId="77777777" w:rsidR="0014559D" w:rsidRDefault="0014559D" w:rsidP="0014559D"/>
          <w:p w14:paraId="67C2628E" w14:textId="77777777" w:rsidR="0014559D" w:rsidRDefault="0014559D" w:rsidP="0014559D"/>
          <w:p w14:paraId="21C93A99" w14:textId="77777777" w:rsidR="0014559D" w:rsidRDefault="0014559D" w:rsidP="0014559D"/>
          <w:p w14:paraId="1DB71820" w14:textId="77777777" w:rsidR="0014559D" w:rsidRDefault="0014559D" w:rsidP="0014559D"/>
          <w:p w14:paraId="72AE72E4" w14:textId="77777777" w:rsidR="0014559D" w:rsidRDefault="0014559D" w:rsidP="0014559D"/>
          <w:p w14:paraId="5C97BDF7" w14:textId="77777777" w:rsidR="0014559D" w:rsidRDefault="0014559D" w:rsidP="0014559D"/>
          <w:p w14:paraId="2F0FA64E" w14:textId="77777777" w:rsidR="0014559D" w:rsidRDefault="0014559D" w:rsidP="0014559D"/>
          <w:p w14:paraId="71DB2D52" w14:textId="77777777" w:rsidR="0014559D" w:rsidRDefault="0014559D" w:rsidP="0014559D"/>
          <w:p w14:paraId="7909C42A" w14:textId="77777777" w:rsidR="0014559D" w:rsidRDefault="0014559D" w:rsidP="0014559D"/>
          <w:p w14:paraId="3C8DA1AC" w14:textId="77777777" w:rsidR="0014559D" w:rsidRDefault="0014559D" w:rsidP="0014559D"/>
          <w:p w14:paraId="6FC09600" w14:textId="77777777" w:rsidR="0014559D" w:rsidRDefault="0014559D" w:rsidP="0014559D"/>
          <w:p w14:paraId="31FE16DE" w14:textId="77777777" w:rsidR="0014559D" w:rsidRDefault="0014559D" w:rsidP="0014559D"/>
          <w:p w14:paraId="133A22C9" w14:textId="77777777" w:rsidR="0014559D" w:rsidRDefault="0014559D" w:rsidP="0014559D"/>
          <w:p w14:paraId="36F94575" w14:textId="77777777" w:rsidR="0014559D" w:rsidRDefault="0014559D" w:rsidP="0014559D"/>
          <w:p w14:paraId="24326A53" w14:textId="77777777" w:rsidR="00F523AB" w:rsidRDefault="00F523AB" w:rsidP="0014559D"/>
          <w:p w14:paraId="0420001A" w14:textId="77777777" w:rsidR="00F523AB" w:rsidRDefault="00F523AB" w:rsidP="0014559D"/>
        </w:tc>
      </w:tr>
    </w:tbl>
    <w:p w14:paraId="043E6202" w14:textId="58B38477" w:rsidR="0014559D" w:rsidRDefault="00F523AB" w:rsidP="0014559D">
      <w:pPr>
        <w:pStyle w:val="Heading2"/>
        <w:rPr>
          <w:rFonts w:hint="eastAsia"/>
        </w:rPr>
      </w:pPr>
      <w:r>
        <w:t>P</w:t>
      </w:r>
      <w:r w:rsidR="0014559D">
        <w:t>aragraph six - Summing it all up</w:t>
      </w:r>
    </w:p>
    <w:p w14:paraId="29D4CA80" w14:textId="109848A8" w:rsidR="0014559D" w:rsidRDefault="0014559D" w:rsidP="0014559D">
      <w:pPr>
        <w:pStyle w:val="ListParagraph"/>
        <w:numPr>
          <w:ilvl w:val="0"/>
          <w:numId w:val="46"/>
        </w:numPr>
        <w:rPr>
          <w:rFonts w:hint="eastAsia"/>
        </w:rPr>
      </w:pPr>
      <w:r>
        <w:t>This is where you draw your review to a close and give your final opinion.</w:t>
      </w:r>
    </w:p>
    <w:p w14:paraId="1660E744" w14:textId="1D3E83EB" w:rsidR="0014559D" w:rsidRDefault="0014559D" w:rsidP="0014559D">
      <w:pPr>
        <w:pStyle w:val="ListParagraph"/>
        <w:numPr>
          <w:ilvl w:val="0"/>
          <w:numId w:val="46"/>
        </w:numPr>
        <w:rPr>
          <w:rFonts w:hint="eastAsia"/>
        </w:rPr>
      </w:pPr>
      <w:r>
        <w:t>Sum up how you felt about the book and underline why it should (or shouldn’t) be considered for the GCSE.</w:t>
      </w:r>
    </w:p>
    <w:p w14:paraId="7B8AAFB2" w14:textId="3F13BBA9" w:rsidR="0014559D" w:rsidRDefault="0014559D" w:rsidP="0014559D">
      <w:pPr>
        <w:pStyle w:val="ListParagraph"/>
        <w:numPr>
          <w:ilvl w:val="0"/>
          <w:numId w:val="46"/>
        </w:numPr>
        <w:rPr>
          <w:rFonts w:hint="eastAsia"/>
        </w:rPr>
      </w:pPr>
      <w:r>
        <w:t xml:space="preserve">Use this last paragraph to leave your reader with a definite idea of what you feel about the book and if they would enjoy it or not. </w:t>
      </w:r>
    </w:p>
    <w:p w14:paraId="3537291F" w14:textId="77777777" w:rsidR="0014559D" w:rsidRDefault="0014559D" w:rsidP="0014559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14559D" w14:paraId="490557CF" w14:textId="77777777" w:rsidTr="0014559D">
        <w:tc>
          <w:tcPr>
            <w:tcW w:w="10302" w:type="dxa"/>
          </w:tcPr>
          <w:p w14:paraId="07E8908A" w14:textId="77777777" w:rsidR="0014559D" w:rsidRDefault="0014559D" w:rsidP="0014559D"/>
          <w:p w14:paraId="402F3AE4" w14:textId="77777777" w:rsidR="0014559D" w:rsidRDefault="0014559D" w:rsidP="0014559D"/>
          <w:p w14:paraId="7DFBB853" w14:textId="77777777" w:rsidR="0014559D" w:rsidRDefault="0014559D" w:rsidP="0014559D"/>
          <w:p w14:paraId="43E697A2" w14:textId="77777777" w:rsidR="0014559D" w:rsidRDefault="0014559D" w:rsidP="0014559D"/>
          <w:p w14:paraId="3030AF61" w14:textId="77777777" w:rsidR="0014559D" w:rsidRDefault="0014559D" w:rsidP="0014559D"/>
          <w:p w14:paraId="5CF61F43" w14:textId="77777777" w:rsidR="0014559D" w:rsidRDefault="0014559D" w:rsidP="0014559D"/>
          <w:p w14:paraId="2E1861F5" w14:textId="77777777" w:rsidR="0014559D" w:rsidRDefault="0014559D" w:rsidP="0014559D"/>
          <w:p w14:paraId="66A610C5" w14:textId="77777777" w:rsidR="0014559D" w:rsidRDefault="0014559D" w:rsidP="0014559D"/>
          <w:p w14:paraId="67B064B9" w14:textId="77777777" w:rsidR="0014559D" w:rsidRDefault="0014559D" w:rsidP="0014559D"/>
          <w:p w14:paraId="435A0AB2" w14:textId="77777777" w:rsidR="0014559D" w:rsidRDefault="0014559D" w:rsidP="0014559D"/>
          <w:p w14:paraId="28AA2092" w14:textId="77777777" w:rsidR="0014559D" w:rsidRDefault="0014559D" w:rsidP="0014559D"/>
          <w:p w14:paraId="0214A406" w14:textId="77777777" w:rsidR="0014559D" w:rsidRDefault="0014559D" w:rsidP="0014559D"/>
          <w:p w14:paraId="2D776A54" w14:textId="77777777" w:rsidR="0014559D" w:rsidRDefault="0014559D" w:rsidP="0014559D"/>
          <w:p w14:paraId="2C4CDB1C" w14:textId="77777777" w:rsidR="0014559D" w:rsidRDefault="0014559D" w:rsidP="0014559D"/>
          <w:p w14:paraId="62F0D50E" w14:textId="77777777" w:rsidR="0014559D" w:rsidRDefault="0014559D" w:rsidP="0014559D"/>
          <w:p w14:paraId="0F3E78A2" w14:textId="77777777" w:rsidR="0014559D" w:rsidRDefault="0014559D" w:rsidP="0014559D"/>
          <w:p w14:paraId="16730DB8" w14:textId="77777777" w:rsidR="0014559D" w:rsidRDefault="0014559D" w:rsidP="0014559D"/>
          <w:p w14:paraId="3B0C106C" w14:textId="77777777" w:rsidR="0014559D" w:rsidRDefault="0014559D" w:rsidP="0014559D"/>
          <w:p w14:paraId="76C4D062" w14:textId="77777777" w:rsidR="0014559D" w:rsidRDefault="0014559D" w:rsidP="0014559D"/>
          <w:p w14:paraId="4E0696B0" w14:textId="77777777" w:rsidR="0014559D" w:rsidRDefault="0014559D" w:rsidP="0014559D"/>
          <w:p w14:paraId="4BC8266E" w14:textId="77777777" w:rsidR="006E26EC" w:rsidRDefault="006E26EC" w:rsidP="0014559D"/>
          <w:p w14:paraId="6D466569" w14:textId="77777777" w:rsidR="006E26EC" w:rsidRDefault="006E26EC" w:rsidP="0014559D"/>
          <w:p w14:paraId="0A1DCAB8" w14:textId="77777777" w:rsidR="0014559D" w:rsidRDefault="0014559D" w:rsidP="0014559D"/>
          <w:p w14:paraId="167C3C4B" w14:textId="77777777" w:rsidR="0014559D" w:rsidRDefault="0014559D" w:rsidP="0014559D"/>
          <w:p w14:paraId="660E2DF1" w14:textId="77777777" w:rsidR="0014559D" w:rsidRDefault="0014559D" w:rsidP="0014559D"/>
        </w:tc>
      </w:tr>
    </w:tbl>
    <w:p w14:paraId="452979E3" w14:textId="66FFA61B" w:rsidR="0014559D" w:rsidRPr="00E3273F" w:rsidRDefault="0014559D" w:rsidP="006E26EC"/>
    <w:sectPr w:rsidR="0014559D" w:rsidRPr="00E3273F" w:rsidSect="006B17A4">
      <w:footerReference w:type="even" r:id="rId12"/>
      <w:footerReference w:type="default" r:id="rId13"/>
      <w:headerReference w:type="first" r:id="rId14"/>
      <w:footerReference w:type="first" r:id="rId15"/>
      <w:pgSz w:w="11900" w:h="16820" w:code="9"/>
      <w:pgMar w:top="567" w:right="794" w:bottom="993" w:left="794" w:header="0" w:footer="273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30F1B" w14:textId="77777777" w:rsidR="00AC30E6" w:rsidRPr="005F27EC" w:rsidRDefault="00AC30E6" w:rsidP="003F4BE3">
      <w:r w:rsidRPr="005F27EC">
        <w:separator/>
      </w:r>
    </w:p>
    <w:p w14:paraId="3F375FFE" w14:textId="77777777" w:rsidR="00AC30E6" w:rsidRPr="005F27EC" w:rsidRDefault="00AC30E6"/>
    <w:p w14:paraId="4A6A5D4D" w14:textId="77777777" w:rsidR="00AC30E6" w:rsidRPr="005F27EC" w:rsidRDefault="00AC30E6"/>
    <w:p w14:paraId="6D8A3E7E" w14:textId="77777777" w:rsidR="00AC30E6" w:rsidRPr="005F27EC" w:rsidRDefault="00AC30E6"/>
  </w:endnote>
  <w:endnote w:type="continuationSeparator" w:id="0">
    <w:p w14:paraId="0280EA89" w14:textId="77777777" w:rsidR="00AC30E6" w:rsidRPr="005F27EC" w:rsidRDefault="00AC30E6" w:rsidP="003F4BE3">
      <w:r w:rsidRPr="005F27EC">
        <w:continuationSeparator/>
      </w:r>
    </w:p>
    <w:p w14:paraId="26B24B55" w14:textId="77777777" w:rsidR="00AC30E6" w:rsidRPr="005F27EC" w:rsidRDefault="00AC30E6"/>
    <w:p w14:paraId="2100D340" w14:textId="77777777" w:rsidR="00AC30E6" w:rsidRPr="005F27EC" w:rsidRDefault="00AC30E6"/>
    <w:p w14:paraId="37B500CA" w14:textId="77777777" w:rsidR="00AC30E6" w:rsidRPr="005F27EC" w:rsidRDefault="00AC30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lus Jakarta Sans Light">
    <w:charset w:val="00"/>
    <w:family w:val="auto"/>
    <w:pitch w:val="variable"/>
    <w:sig w:usb0="A10000FF" w:usb1="4000607B" w:usb2="00000000" w:usb3="00000000" w:csb0="00000193" w:csb1="00000000"/>
    <w:embedRegular r:id="rId1" w:fontKey="{E550C486-3850-4A1C-8FE5-E64F9FD965A3}"/>
    <w:embedBold r:id="rId2" w:fontKey="{FB279689-27DF-496E-B05A-A5909B4AE5DB}"/>
    <w:embedItalic r:id="rId3" w:fontKey="{BE2B5118-330F-4508-BF2D-47F9BC4C32EE}"/>
  </w:font>
  <w:font w:name="Plus Jakarta Sans">
    <w:panose1 w:val="00000000000000000000"/>
    <w:charset w:val="00"/>
    <w:family w:val="roman"/>
    <w:notTrueType/>
    <w:pitch w:val="default"/>
    <w:embedRegular r:id="rId4" w:fontKey="{0CDAE542-DFE8-46F4-AE59-746A02F3FA81}"/>
    <w:embedBold r:id="rId5" w:fontKey="{DAC06BD4-9D69-4898-B078-DDC5FE63EBF6}"/>
    <w:embedItalic r:id="rId6" w:fontKey="{BD8DB86E-6FA1-4154-A298-6AB50759CB4F}"/>
    <w:embedBoldItalic r:id="rId7" w:fontKey="{A4E4E4E8-A529-4D43-A9A5-2BEBC0C581F5}"/>
  </w:font>
  <w:font w:name="Plus Jakarta Sans SemiBold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4DBC8F03-E1B5-4D6F-A2C2-F648605F2155}"/>
    <w:embedBold r:id="rId9" w:fontKey="{659DF9F2-5FBA-4A14-8554-D794FF6599F5}"/>
    <w:embedItalic r:id="rId10" w:fontKey="{A57C13F9-FAF1-476F-8137-0648D66BCECE}"/>
    <w:embedBoldItalic r:id="rId11" w:fontKey="{EB2372B5-0E36-4D0C-82E7-9812E545B868}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OpenSans-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Aptos">
    <w:panose1 w:val="00000000000000000000"/>
    <w:charset w:val="00"/>
    <w:family w:val="roman"/>
    <w:notTrueType/>
    <w:pitch w:val="default"/>
  </w:font>
  <w:font w:name="HGMaruGothicMPRO">
    <w:altName w:val="HG丸ｺﾞｼｯｸM-PRO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FEB3991-CD8B-4CBE-81EB-7073229232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3B3BD" w14:textId="77777777" w:rsidR="00E9418F" w:rsidRPr="005F27EC" w:rsidRDefault="00E9418F">
    <w:pPr>
      <w:pStyle w:val="Footer"/>
      <w:framePr w:wrap="none" w:vAnchor="text" w:hAnchor="margin" w:xAlign="right" w:y="1"/>
      <w:rPr>
        <w:rStyle w:val="PageNumber"/>
      </w:rPr>
    </w:pPr>
    <w:r w:rsidRPr="005F27EC">
      <w:rPr>
        <w:rStyle w:val="PageNumber"/>
      </w:rPr>
      <w:fldChar w:fldCharType="begin"/>
    </w:r>
    <w:r w:rsidRPr="005F27EC">
      <w:rPr>
        <w:rStyle w:val="PageNumber"/>
      </w:rPr>
      <w:instrText xml:space="preserve"> PAGE </w:instrText>
    </w:r>
    <w:r w:rsidRPr="005F27EC">
      <w:rPr>
        <w:rStyle w:val="PageNumber"/>
      </w:rPr>
      <w:fldChar w:fldCharType="separate"/>
    </w:r>
    <w:r w:rsidR="0007017C" w:rsidRPr="005F27EC">
      <w:rPr>
        <w:rStyle w:val="PageNumber"/>
      </w:rPr>
      <w:t>0</w:t>
    </w:r>
    <w:r w:rsidRPr="005F27EC">
      <w:rPr>
        <w:rStyle w:val="PageNumber"/>
      </w:rPr>
      <w:fldChar w:fldCharType="end"/>
    </w:r>
  </w:p>
  <w:p w14:paraId="27033167" w14:textId="77777777" w:rsidR="00E9418F" w:rsidRPr="005F27EC" w:rsidRDefault="00E9418F" w:rsidP="00E9418F">
    <w:pPr>
      <w:pStyle w:val="Footer"/>
      <w:ind w:right="360"/>
    </w:pPr>
  </w:p>
  <w:p w14:paraId="408B0ACB" w14:textId="77777777" w:rsidR="00F17AE1" w:rsidRPr="005F27EC" w:rsidRDefault="00F17A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0C2D4" w14:textId="1C13070F" w:rsidR="004771A1" w:rsidRPr="00526133" w:rsidRDefault="0014559D" w:rsidP="004771A1">
    <w:pPr>
      <w:pStyle w:val="Footer"/>
      <w:spacing w:before="0" w:line="264" w:lineRule="auto"/>
    </w:pPr>
    <w:r>
      <w:t>Book review template</w:t>
    </w:r>
    <w:r w:rsidR="004771A1" w:rsidRPr="00526133">
      <w:t>       </w:t>
    </w:r>
    <w:r w:rsidR="004771A1" w:rsidRPr="00526133">
      <w:tab/>
    </w:r>
    <w:r w:rsidR="004771A1" w:rsidRPr="00526133">
      <w:tab/>
    </w:r>
    <w:r w:rsidR="004771A1">
      <w:tab/>
    </w:r>
    <w:r w:rsidR="004771A1" w:rsidRPr="00526133">
      <w:t>                                             </w:t>
    </w:r>
    <w:r w:rsidR="004771A1">
      <w:tab/>
    </w:r>
    <w:r w:rsidR="004771A1" w:rsidRPr="00526133">
      <w:t xml:space="preserve">                                                     </w:t>
    </w:r>
    <w:r w:rsidR="004771A1">
      <w:t xml:space="preserve">          </w:t>
    </w:r>
    <w:r w:rsidR="004771A1" w:rsidRPr="00526133">
      <w:t xml:space="preserve">Version: </w:t>
    </w:r>
    <w:r w:rsidR="001B635E">
      <w:t>1</w:t>
    </w:r>
    <w:r w:rsidR="004771A1" w:rsidRPr="00526133">
      <w:t>.</w:t>
    </w:r>
    <w:r w:rsidR="001B635E">
      <w:t>0</w:t>
    </w:r>
    <w:r w:rsidR="004771A1" w:rsidRPr="00526133">
      <w:t> </w:t>
    </w:r>
  </w:p>
  <w:p w14:paraId="3A124BDE" w14:textId="3127DA62" w:rsidR="00F17AE1" w:rsidRPr="004771A1" w:rsidRDefault="004771A1" w:rsidP="004771A1">
    <w:pPr>
      <w:pStyle w:val="Footer"/>
      <w:spacing w:before="0" w:line="264" w:lineRule="auto"/>
    </w:pPr>
    <w:r w:rsidRPr="00526133">
      <w:t>© Pearson Education 202</w:t>
    </w:r>
    <w:r w:rsidR="008303FC">
      <w:t>6</w:t>
    </w:r>
    <w:r w:rsidRPr="00526133">
      <w:tab/>
      <w:t>                                                                              </w:t>
    </w:r>
    <w:r w:rsidRPr="00526133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8320AA">
      <w:t xml:space="preserve">Page </w:t>
    </w:r>
    <w:r w:rsidRPr="008320AA">
      <w:fldChar w:fldCharType="begin"/>
    </w:r>
    <w:r w:rsidRPr="008320AA">
      <w:instrText xml:space="preserve"> PAGE </w:instrText>
    </w:r>
    <w:r w:rsidRPr="008320AA">
      <w:fldChar w:fldCharType="separate"/>
    </w:r>
    <w:r>
      <w:t>1</w:t>
    </w:r>
    <w:r w:rsidRPr="008320AA">
      <w:fldChar w:fldCharType="end"/>
    </w:r>
    <w:r w:rsidRPr="008320AA">
      <w:t xml:space="preserve"> of </w:t>
    </w:r>
    <w:r>
      <w:fldChar w:fldCharType="begin"/>
    </w:r>
    <w:r>
      <w:instrText xml:space="preserve"> NUMPAGES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26CEA" w14:textId="6365BBB8" w:rsidR="00173D0D" w:rsidRPr="00526133" w:rsidRDefault="00E3273F" w:rsidP="00173D0D">
    <w:pPr>
      <w:pStyle w:val="Footer"/>
      <w:spacing w:before="0" w:line="264" w:lineRule="auto"/>
    </w:pPr>
    <w:r>
      <w:t>Book Review - template</w:t>
    </w:r>
    <w:r w:rsidR="00173D0D" w:rsidRPr="00526133">
      <w:t>     </w:t>
    </w:r>
    <w:r w:rsidR="00173D0D" w:rsidRPr="00526133">
      <w:tab/>
    </w:r>
    <w:r w:rsidR="00173D0D" w:rsidRPr="00526133">
      <w:tab/>
    </w:r>
    <w:r w:rsidR="00173D0D">
      <w:tab/>
    </w:r>
    <w:r w:rsidR="00173D0D" w:rsidRPr="00526133">
      <w:t>                                             </w:t>
    </w:r>
    <w:r w:rsidR="00173D0D">
      <w:tab/>
    </w:r>
    <w:r w:rsidR="00173D0D" w:rsidRPr="00526133">
      <w:t xml:space="preserve">                                                     </w:t>
    </w:r>
    <w:r w:rsidR="00173D0D">
      <w:t xml:space="preserve">          </w:t>
    </w:r>
    <w:r w:rsidR="00173D0D" w:rsidRPr="00526133">
      <w:t xml:space="preserve">Version: </w:t>
    </w:r>
    <w:r w:rsidR="008154D6">
      <w:t>1</w:t>
    </w:r>
    <w:r w:rsidR="00173D0D" w:rsidRPr="00526133">
      <w:t>.</w:t>
    </w:r>
    <w:r w:rsidR="008154D6">
      <w:t>0</w:t>
    </w:r>
    <w:r w:rsidR="00173D0D" w:rsidRPr="00526133">
      <w:t> </w:t>
    </w:r>
  </w:p>
  <w:p w14:paraId="79FE86C0" w14:textId="6B8DD47F" w:rsidR="005F5F97" w:rsidRPr="005F27EC" w:rsidRDefault="00173D0D" w:rsidP="00173D0D">
    <w:pPr>
      <w:pStyle w:val="Footer"/>
      <w:spacing w:before="0" w:line="264" w:lineRule="auto"/>
    </w:pPr>
    <w:r w:rsidRPr="00526133">
      <w:t>© Pearson Education 202</w:t>
    </w:r>
    <w:r w:rsidR="00E55533">
      <w:t>6</w:t>
    </w:r>
    <w:r w:rsidRPr="00526133">
      <w:tab/>
      <w:t>                                                                              </w:t>
    </w:r>
    <w:r w:rsidRPr="00526133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8320AA">
      <w:t xml:space="preserve">Page </w:t>
    </w:r>
    <w:r w:rsidRPr="008320AA">
      <w:fldChar w:fldCharType="begin"/>
    </w:r>
    <w:r w:rsidRPr="008320AA">
      <w:instrText xml:space="preserve"> PAGE </w:instrText>
    </w:r>
    <w:r w:rsidRPr="008320AA">
      <w:fldChar w:fldCharType="separate"/>
    </w:r>
    <w:r>
      <w:t>35</w:t>
    </w:r>
    <w:r w:rsidRPr="008320AA">
      <w:fldChar w:fldCharType="end"/>
    </w:r>
    <w:r w:rsidRPr="008320AA">
      <w:t xml:space="preserve"> of </w:t>
    </w:r>
    <w:r>
      <w:fldChar w:fldCharType="begin"/>
    </w:r>
    <w:r>
      <w:instrText xml:space="preserve"> NUMPAGES </w:instrText>
    </w:r>
    <w:r>
      <w:fldChar w:fldCharType="separate"/>
    </w:r>
    <w:r>
      <w:t>35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C39D9" w14:textId="77777777" w:rsidR="00AC30E6" w:rsidRPr="005F27EC" w:rsidRDefault="00AC30E6" w:rsidP="003F4BE3">
      <w:r w:rsidRPr="005F27EC">
        <w:separator/>
      </w:r>
    </w:p>
    <w:p w14:paraId="3213F926" w14:textId="77777777" w:rsidR="00AC30E6" w:rsidRPr="005F27EC" w:rsidRDefault="00AC30E6"/>
    <w:p w14:paraId="4349ECF0" w14:textId="77777777" w:rsidR="00AC30E6" w:rsidRPr="005F27EC" w:rsidRDefault="00AC30E6"/>
    <w:p w14:paraId="06138DA1" w14:textId="77777777" w:rsidR="00AC30E6" w:rsidRPr="005F27EC" w:rsidRDefault="00AC30E6"/>
  </w:footnote>
  <w:footnote w:type="continuationSeparator" w:id="0">
    <w:p w14:paraId="57B8C17E" w14:textId="77777777" w:rsidR="00AC30E6" w:rsidRPr="005F27EC" w:rsidRDefault="00AC30E6" w:rsidP="003F4BE3">
      <w:r w:rsidRPr="005F27EC">
        <w:continuationSeparator/>
      </w:r>
    </w:p>
    <w:p w14:paraId="65E3F65B" w14:textId="77777777" w:rsidR="00AC30E6" w:rsidRPr="005F27EC" w:rsidRDefault="00AC30E6"/>
    <w:p w14:paraId="756EFD5D" w14:textId="77777777" w:rsidR="00AC30E6" w:rsidRPr="005F27EC" w:rsidRDefault="00AC30E6"/>
    <w:p w14:paraId="3DFABFBD" w14:textId="77777777" w:rsidR="00AC30E6" w:rsidRPr="005F27EC" w:rsidRDefault="00AC30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60B6B" w14:textId="77777777" w:rsidR="00037899" w:rsidRPr="005F27EC" w:rsidRDefault="00037899">
    <w:pPr>
      <w:pStyle w:val="Header"/>
    </w:pPr>
  </w:p>
  <w:p w14:paraId="1460FD23" w14:textId="223FEA79" w:rsidR="00B00714" w:rsidRPr="002358D3" w:rsidRDefault="002358D3" w:rsidP="00F024A1">
    <w:pPr>
      <w:pStyle w:val="Header"/>
      <w:tabs>
        <w:tab w:val="left" w:pos="1134"/>
      </w:tabs>
      <w:rPr>
        <w:color w:val="341583" w:themeColor="accent2" w:themeShade="80"/>
        <w:sz w:val="32"/>
        <w:szCs w:val="32"/>
      </w:rPr>
    </w:pPr>
    <w:r>
      <w:t xml:space="preserve"> </w:t>
    </w:r>
    <w:r w:rsidRPr="002358D3">
      <w:rPr>
        <w:color w:val="341583" w:themeColor="accent2" w:themeShade="80"/>
        <w:sz w:val="32"/>
        <w:szCs w:val="32"/>
      </w:rPr>
      <w:t xml:space="preserve"> </w:t>
    </w:r>
    <w:r w:rsidR="007B14AC" w:rsidRPr="0028030C">
      <w:rPr>
        <w:rStyle w:val="Strong"/>
        <w:noProof/>
      </w:rPr>
      <w:drawing>
        <wp:anchor distT="0" distB="360045" distL="114300" distR="114300" simplePos="0" relativeHeight="251658240" behindDoc="0" locked="0" layoutInCell="1" allowOverlap="1" wp14:anchorId="0912E633" wp14:editId="3515D58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004695" cy="741045"/>
          <wp:effectExtent l="0" t="0" r="0" b="0"/>
          <wp:wrapNone/>
          <wp:docPr id="85087738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302984" name="Graphic 164230298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469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AE25F7"/>
    <w:multiLevelType w:val="hybridMultilevel"/>
    <w:tmpl w:val="751AF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968018B"/>
    <w:multiLevelType w:val="multilevel"/>
    <w:tmpl w:val="08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0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3B20142"/>
    <w:multiLevelType w:val="hybridMultilevel"/>
    <w:tmpl w:val="EEC47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6A7808"/>
    <w:multiLevelType w:val="multilevel"/>
    <w:tmpl w:val="08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01E7D82"/>
    <w:multiLevelType w:val="multilevel"/>
    <w:tmpl w:val="08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3183BD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2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4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2E155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406A8A"/>
    <w:multiLevelType w:val="hybridMultilevel"/>
    <w:tmpl w:val="0C5EBBE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52212173">
    <w:abstractNumId w:val="9"/>
  </w:num>
  <w:num w:numId="2" w16cid:durableId="887959497">
    <w:abstractNumId w:val="20"/>
  </w:num>
  <w:num w:numId="3" w16cid:durableId="89740088">
    <w:abstractNumId w:val="16"/>
  </w:num>
  <w:num w:numId="4" w16cid:durableId="384184800">
    <w:abstractNumId w:val="33"/>
  </w:num>
  <w:num w:numId="5" w16cid:durableId="1871840105">
    <w:abstractNumId w:val="8"/>
  </w:num>
  <w:num w:numId="6" w16cid:durableId="446972478">
    <w:abstractNumId w:val="7"/>
  </w:num>
  <w:num w:numId="7" w16cid:durableId="2131241834">
    <w:abstractNumId w:val="21"/>
  </w:num>
  <w:num w:numId="8" w16cid:durableId="1013529108">
    <w:abstractNumId w:val="3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71381038">
    <w:abstractNumId w:val="14"/>
  </w:num>
  <w:num w:numId="10" w16cid:durableId="1404714728">
    <w:abstractNumId w:val="0"/>
  </w:num>
  <w:num w:numId="11" w16cid:durableId="1873808940">
    <w:abstractNumId w:val="1"/>
  </w:num>
  <w:num w:numId="12" w16cid:durableId="1243637571">
    <w:abstractNumId w:val="2"/>
  </w:num>
  <w:num w:numId="13" w16cid:durableId="1816682135">
    <w:abstractNumId w:val="4"/>
  </w:num>
  <w:num w:numId="14" w16cid:durableId="1248461313">
    <w:abstractNumId w:val="5"/>
  </w:num>
  <w:num w:numId="15" w16cid:durableId="2096702851">
    <w:abstractNumId w:val="6"/>
  </w:num>
  <w:num w:numId="16" w16cid:durableId="1028604940">
    <w:abstractNumId w:val="13"/>
  </w:num>
  <w:num w:numId="17" w16cid:durableId="1122652360">
    <w:abstractNumId w:val="25"/>
  </w:num>
  <w:num w:numId="18" w16cid:durableId="703870910">
    <w:abstractNumId w:val="28"/>
  </w:num>
  <w:num w:numId="19" w16cid:durableId="593704291">
    <w:abstractNumId w:val="31"/>
  </w:num>
  <w:num w:numId="20" w16cid:durableId="1754203562">
    <w:abstractNumId w:val="3"/>
  </w:num>
  <w:num w:numId="21" w16cid:durableId="1228497185">
    <w:abstractNumId w:val="26"/>
  </w:num>
  <w:num w:numId="22" w16cid:durableId="1662393553">
    <w:abstractNumId w:val="38"/>
  </w:num>
  <w:num w:numId="23" w16cid:durableId="1809006759">
    <w:abstractNumId w:val="23"/>
  </w:num>
  <w:num w:numId="24" w16cid:durableId="614144670">
    <w:abstractNumId w:val="32"/>
  </w:num>
  <w:num w:numId="25" w16cid:durableId="311451200">
    <w:abstractNumId w:val="22"/>
  </w:num>
  <w:num w:numId="26" w16cid:durableId="2046708988">
    <w:abstractNumId w:val="10"/>
  </w:num>
  <w:num w:numId="27" w16cid:durableId="1585064406">
    <w:abstractNumId w:val="30"/>
  </w:num>
  <w:num w:numId="28" w16cid:durableId="620495630">
    <w:abstractNumId w:val="15"/>
  </w:num>
  <w:num w:numId="29" w16cid:durableId="6234595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47884522">
    <w:abstractNumId w:val="19"/>
  </w:num>
  <w:num w:numId="31" w16cid:durableId="7961412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62860461">
    <w:abstractNumId w:val="37"/>
  </w:num>
  <w:num w:numId="33" w16cid:durableId="1071847754">
    <w:abstractNumId w:val="34"/>
  </w:num>
  <w:num w:numId="34" w16cid:durableId="1879395560">
    <w:abstractNumId w:val="39"/>
  </w:num>
  <w:num w:numId="35" w16cid:durableId="1737895214">
    <w:abstractNumId w:val="18"/>
  </w:num>
  <w:num w:numId="36" w16cid:durableId="311834034">
    <w:abstractNumId w:val="11"/>
  </w:num>
  <w:num w:numId="37" w16cid:durableId="1777752299">
    <w:abstractNumId w:val="35"/>
  </w:num>
  <w:num w:numId="38" w16cid:durableId="547685924">
    <w:abstractNumId w:val="40"/>
  </w:num>
  <w:num w:numId="39" w16cid:durableId="1704818816">
    <w:abstractNumId w:val="41"/>
  </w:num>
  <w:num w:numId="40" w16cid:durableId="1677880975">
    <w:abstractNumId w:val="27"/>
  </w:num>
  <w:num w:numId="41" w16cid:durableId="296179886">
    <w:abstractNumId w:val="17"/>
  </w:num>
  <w:num w:numId="42" w16cid:durableId="1729458136">
    <w:abstractNumId w:val="42"/>
  </w:num>
  <w:num w:numId="43" w16cid:durableId="837429572">
    <w:abstractNumId w:val="29"/>
  </w:num>
  <w:num w:numId="44" w16cid:durableId="1437366609">
    <w:abstractNumId w:val="36"/>
  </w:num>
  <w:num w:numId="45" w16cid:durableId="1961305310">
    <w:abstractNumId w:val="12"/>
  </w:num>
  <w:num w:numId="46" w16cid:durableId="1436250794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3C61C3"/>
    <w:rsid w:val="000000C2"/>
    <w:rsid w:val="00005820"/>
    <w:rsid w:val="00007CB7"/>
    <w:rsid w:val="000122CC"/>
    <w:rsid w:val="0001776D"/>
    <w:rsid w:val="0002503F"/>
    <w:rsid w:val="000348F9"/>
    <w:rsid w:val="0003503D"/>
    <w:rsid w:val="00037899"/>
    <w:rsid w:val="000379A2"/>
    <w:rsid w:val="0004378E"/>
    <w:rsid w:val="00050291"/>
    <w:rsid w:val="00053208"/>
    <w:rsid w:val="00053F84"/>
    <w:rsid w:val="00056E35"/>
    <w:rsid w:val="0005791B"/>
    <w:rsid w:val="00057C2F"/>
    <w:rsid w:val="000622B9"/>
    <w:rsid w:val="00064CFA"/>
    <w:rsid w:val="0007017C"/>
    <w:rsid w:val="000775A6"/>
    <w:rsid w:val="00080034"/>
    <w:rsid w:val="000804CE"/>
    <w:rsid w:val="00085F12"/>
    <w:rsid w:val="000902A4"/>
    <w:rsid w:val="000B343E"/>
    <w:rsid w:val="000B373D"/>
    <w:rsid w:val="000B492E"/>
    <w:rsid w:val="000B523F"/>
    <w:rsid w:val="000B597C"/>
    <w:rsid w:val="000C110B"/>
    <w:rsid w:val="000D1660"/>
    <w:rsid w:val="000D22F0"/>
    <w:rsid w:val="000D38EE"/>
    <w:rsid w:val="000D51BA"/>
    <w:rsid w:val="000E14A7"/>
    <w:rsid w:val="000E79F8"/>
    <w:rsid w:val="000E7EC1"/>
    <w:rsid w:val="001023BA"/>
    <w:rsid w:val="00102BFA"/>
    <w:rsid w:val="00105ADD"/>
    <w:rsid w:val="001076C7"/>
    <w:rsid w:val="001127EE"/>
    <w:rsid w:val="00114035"/>
    <w:rsid w:val="001155B5"/>
    <w:rsid w:val="00117F1F"/>
    <w:rsid w:val="001347D7"/>
    <w:rsid w:val="0014191D"/>
    <w:rsid w:val="0014559D"/>
    <w:rsid w:val="00152AFC"/>
    <w:rsid w:val="0015549D"/>
    <w:rsid w:val="00155B23"/>
    <w:rsid w:val="001641B4"/>
    <w:rsid w:val="001679F8"/>
    <w:rsid w:val="00171271"/>
    <w:rsid w:val="00173D0D"/>
    <w:rsid w:val="00175B3F"/>
    <w:rsid w:val="00176185"/>
    <w:rsid w:val="001763EC"/>
    <w:rsid w:val="00180318"/>
    <w:rsid w:val="00180953"/>
    <w:rsid w:val="00181145"/>
    <w:rsid w:val="00181199"/>
    <w:rsid w:val="001819BF"/>
    <w:rsid w:val="00183AC8"/>
    <w:rsid w:val="00184CAA"/>
    <w:rsid w:val="00193B73"/>
    <w:rsid w:val="001A00B2"/>
    <w:rsid w:val="001A6551"/>
    <w:rsid w:val="001B24AC"/>
    <w:rsid w:val="001B33D7"/>
    <w:rsid w:val="001B3653"/>
    <w:rsid w:val="001B635E"/>
    <w:rsid w:val="001C24B6"/>
    <w:rsid w:val="001C4B63"/>
    <w:rsid w:val="001C69A4"/>
    <w:rsid w:val="001D0FE4"/>
    <w:rsid w:val="001D54A2"/>
    <w:rsid w:val="001D75CF"/>
    <w:rsid w:val="001E3238"/>
    <w:rsid w:val="001E364E"/>
    <w:rsid w:val="001E4E54"/>
    <w:rsid w:val="001E57B1"/>
    <w:rsid w:val="001E5C50"/>
    <w:rsid w:val="001F7B64"/>
    <w:rsid w:val="002046E7"/>
    <w:rsid w:val="002138C0"/>
    <w:rsid w:val="00216461"/>
    <w:rsid w:val="00221E9D"/>
    <w:rsid w:val="00226C39"/>
    <w:rsid w:val="002351C4"/>
    <w:rsid w:val="002358D3"/>
    <w:rsid w:val="002373BF"/>
    <w:rsid w:val="00241688"/>
    <w:rsid w:val="002420BF"/>
    <w:rsid w:val="00242186"/>
    <w:rsid w:val="00247E33"/>
    <w:rsid w:val="00247EAA"/>
    <w:rsid w:val="0025110D"/>
    <w:rsid w:val="0026251B"/>
    <w:rsid w:val="002653BB"/>
    <w:rsid w:val="0026673C"/>
    <w:rsid w:val="00266DBD"/>
    <w:rsid w:val="0026749A"/>
    <w:rsid w:val="00267B5E"/>
    <w:rsid w:val="0027159D"/>
    <w:rsid w:val="002732E5"/>
    <w:rsid w:val="00273A62"/>
    <w:rsid w:val="002754AE"/>
    <w:rsid w:val="00286BF3"/>
    <w:rsid w:val="0029140D"/>
    <w:rsid w:val="00291461"/>
    <w:rsid w:val="00293550"/>
    <w:rsid w:val="00293A47"/>
    <w:rsid w:val="002A4C17"/>
    <w:rsid w:val="002A53C2"/>
    <w:rsid w:val="002A7971"/>
    <w:rsid w:val="002B60F4"/>
    <w:rsid w:val="002C1D7F"/>
    <w:rsid w:val="002D355A"/>
    <w:rsid w:val="002D46A3"/>
    <w:rsid w:val="002D7B03"/>
    <w:rsid w:val="002E1D85"/>
    <w:rsid w:val="002E3969"/>
    <w:rsid w:val="00307A4A"/>
    <w:rsid w:val="00323EEF"/>
    <w:rsid w:val="00326864"/>
    <w:rsid w:val="003335C0"/>
    <w:rsid w:val="00334437"/>
    <w:rsid w:val="00335418"/>
    <w:rsid w:val="00336B6D"/>
    <w:rsid w:val="00340CC1"/>
    <w:rsid w:val="0034112A"/>
    <w:rsid w:val="00345915"/>
    <w:rsid w:val="00346F6C"/>
    <w:rsid w:val="00350D6A"/>
    <w:rsid w:val="00354F66"/>
    <w:rsid w:val="003570B8"/>
    <w:rsid w:val="00360FC0"/>
    <w:rsid w:val="00362D88"/>
    <w:rsid w:val="00365CA8"/>
    <w:rsid w:val="0037046B"/>
    <w:rsid w:val="00370DFE"/>
    <w:rsid w:val="00370E5C"/>
    <w:rsid w:val="00372CAF"/>
    <w:rsid w:val="00372CD9"/>
    <w:rsid w:val="00374718"/>
    <w:rsid w:val="0037577F"/>
    <w:rsid w:val="0037680C"/>
    <w:rsid w:val="00380FBA"/>
    <w:rsid w:val="00383364"/>
    <w:rsid w:val="00386331"/>
    <w:rsid w:val="00395BA2"/>
    <w:rsid w:val="003A0A13"/>
    <w:rsid w:val="003A14D3"/>
    <w:rsid w:val="003A38BE"/>
    <w:rsid w:val="003A6485"/>
    <w:rsid w:val="003B0D9B"/>
    <w:rsid w:val="003B5584"/>
    <w:rsid w:val="003B65E6"/>
    <w:rsid w:val="003C3860"/>
    <w:rsid w:val="003C5B80"/>
    <w:rsid w:val="003C61C3"/>
    <w:rsid w:val="003C68D9"/>
    <w:rsid w:val="003D1500"/>
    <w:rsid w:val="003D4523"/>
    <w:rsid w:val="003D65BF"/>
    <w:rsid w:val="003E1561"/>
    <w:rsid w:val="003E24CA"/>
    <w:rsid w:val="003E387B"/>
    <w:rsid w:val="003E55CE"/>
    <w:rsid w:val="003E5F3B"/>
    <w:rsid w:val="003E6918"/>
    <w:rsid w:val="003F4BE3"/>
    <w:rsid w:val="00404722"/>
    <w:rsid w:val="0040647C"/>
    <w:rsid w:val="00407DE2"/>
    <w:rsid w:val="00412EA3"/>
    <w:rsid w:val="00435517"/>
    <w:rsid w:val="00436B5C"/>
    <w:rsid w:val="00451930"/>
    <w:rsid w:val="004625BE"/>
    <w:rsid w:val="00465E3E"/>
    <w:rsid w:val="00466319"/>
    <w:rsid w:val="00470A75"/>
    <w:rsid w:val="00472EBC"/>
    <w:rsid w:val="00473167"/>
    <w:rsid w:val="00476620"/>
    <w:rsid w:val="004771A1"/>
    <w:rsid w:val="00482747"/>
    <w:rsid w:val="0049041F"/>
    <w:rsid w:val="004905F7"/>
    <w:rsid w:val="00497369"/>
    <w:rsid w:val="00497B45"/>
    <w:rsid w:val="004A1172"/>
    <w:rsid w:val="004A2A11"/>
    <w:rsid w:val="004A5A7A"/>
    <w:rsid w:val="004B198C"/>
    <w:rsid w:val="004B5905"/>
    <w:rsid w:val="004C46C8"/>
    <w:rsid w:val="004C7892"/>
    <w:rsid w:val="004D0035"/>
    <w:rsid w:val="004D048C"/>
    <w:rsid w:val="004D1A96"/>
    <w:rsid w:val="004D1EC2"/>
    <w:rsid w:val="004D6397"/>
    <w:rsid w:val="004E2BC7"/>
    <w:rsid w:val="004F1CE3"/>
    <w:rsid w:val="004F58F7"/>
    <w:rsid w:val="00502EF6"/>
    <w:rsid w:val="005116BA"/>
    <w:rsid w:val="0051647C"/>
    <w:rsid w:val="0052032E"/>
    <w:rsid w:val="00520F5C"/>
    <w:rsid w:val="0052590A"/>
    <w:rsid w:val="0052596E"/>
    <w:rsid w:val="0052643D"/>
    <w:rsid w:val="00531930"/>
    <w:rsid w:val="005341C0"/>
    <w:rsid w:val="005352BC"/>
    <w:rsid w:val="00537713"/>
    <w:rsid w:val="0054162F"/>
    <w:rsid w:val="00541FC7"/>
    <w:rsid w:val="00544C21"/>
    <w:rsid w:val="00547F97"/>
    <w:rsid w:val="00551058"/>
    <w:rsid w:val="00553B48"/>
    <w:rsid w:val="0055462D"/>
    <w:rsid w:val="0055510A"/>
    <w:rsid w:val="0055540B"/>
    <w:rsid w:val="00561CCF"/>
    <w:rsid w:val="00563798"/>
    <w:rsid w:val="00564BCB"/>
    <w:rsid w:val="00567860"/>
    <w:rsid w:val="00573550"/>
    <w:rsid w:val="005767CD"/>
    <w:rsid w:val="00581C69"/>
    <w:rsid w:val="00590021"/>
    <w:rsid w:val="0059138C"/>
    <w:rsid w:val="0059472F"/>
    <w:rsid w:val="0059549E"/>
    <w:rsid w:val="005955EF"/>
    <w:rsid w:val="00596AC4"/>
    <w:rsid w:val="005A189A"/>
    <w:rsid w:val="005A3092"/>
    <w:rsid w:val="005A6B4B"/>
    <w:rsid w:val="005B1D45"/>
    <w:rsid w:val="005B3FE8"/>
    <w:rsid w:val="005B66C9"/>
    <w:rsid w:val="005B6ED5"/>
    <w:rsid w:val="005B7886"/>
    <w:rsid w:val="005C06F0"/>
    <w:rsid w:val="005C0D18"/>
    <w:rsid w:val="005C13F3"/>
    <w:rsid w:val="005D30E4"/>
    <w:rsid w:val="005D65B9"/>
    <w:rsid w:val="005E0E05"/>
    <w:rsid w:val="005F27EC"/>
    <w:rsid w:val="005F280A"/>
    <w:rsid w:val="005F5C64"/>
    <w:rsid w:val="005F5F97"/>
    <w:rsid w:val="005F7352"/>
    <w:rsid w:val="006025B1"/>
    <w:rsid w:val="006045CF"/>
    <w:rsid w:val="006110F0"/>
    <w:rsid w:val="0061555E"/>
    <w:rsid w:val="006205B7"/>
    <w:rsid w:val="006273A5"/>
    <w:rsid w:val="00631134"/>
    <w:rsid w:val="0064060A"/>
    <w:rsid w:val="00647CFB"/>
    <w:rsid w:val="00661ED5"/>
    <w:rsid w:val="00664655"/>
    <w:rsid w:val="00664895"/>
    <w:rsid w:val="00667558"/>
    <w:rsid w:val="00677381"/>
    <w:rsid w:val="006801D0"/>
    <w:rsid w:val="0068517F"/>
    <w:rsid w:val="00694D9C"/>
    <w:rsid w:val="006952E9"/>
    <w:rsid w:val="006B17A4"/>
    <w:rsid w:val="006B299A"/>
    <w:rsid w:val="006B694B"/>
    <w:rsid w:val="006B6A53"/>
    <w:rsid w:val="006B72CE"/>
    <w:rsid w:val="006C1438"/>
    <w:rsid w:val="006C5161"/>
    <w:rsid w:val="006D3CEC"/>
    <w:rsid w:val="006E26EC"/>
    <w:rsid w:val="006F377B"/>
    <w:rsid w:val="006F5BF3"/>
    <w:rsid w:val="006F5FBA"/>
    <w:rsid w:val="00702F1F"/>
    <w:rsid w:val="00704696"/>
    <w:rsid w:val="00715E19"/>
    <w:rsid w:val="00720F1F"/>
    <w:rsid w:val="00721737"/>
    <w:rsid w:val="00724C13"/>
    <w:rsid w:val="0072515C"/>
    <w:rsid w:val="007301AA"/>
    <w:rsid w:val="007333CE"/>
    <w:rsid w:val="007438CD"/>
    <w:rsid w:val="00747EAF"/>
    <w:rsid w:val="0075342C"/>
    <w:rsid w:val="007542BB"/>
    <w:rsid w:val="00757AA8"/>
    <w:rsid w:val="00757D57"/>
    <w:rsid w:val="00764D3B"/>
    <w:rsid w:val="00766C1F"/>
    <w:rsid w:val="00767174"/>
    <w:rsid w:val="00774BAF"/>
    <w:rsid w:val="00776C0A"/>
    <w:rsid w:val="00781A9C"/>
    <w:rsid w:val="00781BCA"/>
    <w:rsid w:val="00781CDE"/>
    <w:rsid w:val="007826BB"/>
    <w:rsid w:val="007832D3"/>
    <w:rsid w:val="0079779E"/>
    <w:rsid w:val="007A4078"/>
    <w:rsid w:val="007B0CA5"/>
    <w:rsid w:val="007B12CF"/>
    <w:rsid w:val="007B14AC"/>
    <w:rsid w:val="007B2C4D"/>
    <w:rsid w:val="007C2DD8"/>
    <w:rsid w:val="007C49BE"/>
    <w:rsid w:val="007C7AC5"/>
    <w:rsid w:val="007D0494"/>
    <w:rsid w:val="007D718E"/>
    <w:rsid w:val="007E2638"/>
    <w:rsid w:val="007E2F7D"/>
    <w:rsid w:val="007E788B"/>
    <w:rsid w:val="007F1161"/>
    <w:rsid w:val="007F5506"/>
    <w:rsid w:val="00802524"/>
    <w:rsid w:val="008051B3"/>
    <w:rsid w:val="008154D6"/>
    <w:rsid w:val="00817AFE"/>
    <w:rsid w:val="008240C9"/>
    <w:rsid w:val="00824348"/>
    <w:rsid w:val="008303FC"/>
    <w:rsid w:val="00835AB3"/>
    <w:rsid w:val="00840C1F"/>
    <w:rsid w:val="00841473"/>
    <w:rsid w:val="00843C62"/>
    <w:rsid w:val="008456F2"/>
    <w:rsid w:val="00847041"/>
    <w:rsid w:val="00852F30"/>
    <w:rsid w:val="0085561F"/>
    <w:rsid w:val="00855AE7"/>
    <w:rsid w:val="00855E2C"/>
    <w:rsid w:val="00856EBD"/>
    <w:rsid w:val="008600C0"/>
    <w:rsid w:val="00860531"/>
    <w:rsid w:val="00861C41"/>
    <w:rsid w:val="00866CFF"/>
    <w:rsid w:val="00872243"/>
    <w:rsid w:val="00873EC3"/>
    <w:rsid w:val="00874831"/>
    <w:rsid w:val="008772BD"/>
    <w:rsid w:val="00880E15"/>
    <w:rsid w:val="008843CC"/>
    <w:rsid w:val="0088458B"/>
    <w:rsid w:val="00885022"/>
    <w:rsid w:val="00886509"/>
    <w:rsid w:val="0088738D"/>
    <w:rsid w:val="008918D4"/>
    <w:rsid w:val="008A029B"/>
    <w:rsid w:val="008A2289"/>
    <w:rsid w:val="008A648E"/>
    <w:rsid w:val="008A704E"/>
    <w:rsid w:val="008B07C2"/>
    <w:rsid w:val="008B188F"/>
    <w:rsid w:val="008C396E"/>
    <w:rsid w:val="008C4418"/>
    <w:rsid w:val="008C5373"/>
    <w:rsid w:val="008D3786"/>
    <w:rsid w:val="008D7561"/>
    <w:rsid w:val="008E0F66"/>
    <w:rsid w:val="008E13CF"/>
    <w:rsid w:val="008E1436"/>
    <w:rsid w:val="008E4762"/>
    <w:rsid w:val="008E6836"/>
    <w:rsid w:val="008F369C"/>
    <w:rsid w:val="008F52C1"/>
    <w:rsid w:val="008F6A39"/>
    <w:rsid w:val="00900513"/>
    <w:rsid w:val="00910219"/>
    <w:rsid w:val="009156C3"/>
    <w:rsid w:val="00924998"/>
    <w:rsid w:val="009251A3"/>
    <w:rsid w:val="009269F6"/>
    <w:rsid w:val="0092726B"/>
    <w:rsid w:val="009305A0"/>
    <w:rsid w:val="00931576"/>
    <w:rsid w:val="00950750"/>
    <w:rsid w:val="0095150B"/>
    <w:rsid w:val="00952FB5"/>
    <w:rsid w:val="009543F9"/>
    <w:rsid w:val="00955113"/>
    <w:rsid w:val="0095591A"/>
    <w:rsid w:val="0095793E"/>
    <w:rsid w:val="00962DFD"/>
    <w:rsid w:val="00966909"/>
    <w:rsid w:val="00973BCA"/>
    <w:rsid w:val="009774C7"/>
    <w:rsid w:val="00985B03"/>
    <w:rsid w:val="009860B3"/>
    <w:rsid w:val="00987DC7"/>
    <w:rsid w:val="00991B3B"/>
    <w:rsid w:val="009A2B38"/>
    <w:rsid w:val="009A32FF"/>
    <w:rsid w:val="009B21C9"/>
    <w:rsid w:val="009B47C0"/>
    <w:rsid w:val="009B553F"/>
    <w:rsid w:val="009C0721"/>
    <w:rsid w:val="009C472E"/>
    <w:rsid w:val="009C6DA5"/>
    <w:rsid w:val="009E0FCF"/>
    <w:rsid w:val="009E6FCF"/>
    <w:rsid w:val="009F0D13"/>
    <w:rsid w:val="009F1577"/>
    <w:rsid w:val="009F1949"/>
    <w:rsid w:val="009F523B"/>
    <w:rsid w:val="009F75F9"/>
    <w:rsid w:val="00A01027"/>
    <w:rsid w:val="00A0754B"/>
    <w:rsid w:val="00A12C69"/>
    <w:rsid w:val="00A13C21"/>
    <w:rsid w:val="00A1626A"/>
    <w:rsid w:val="00A17EEE"/>
    <w:rsid w:val="00A279DE"/>
    <w:rsid w:val="00A33826"/>
    <w:rsid w:val="00A42E78"/>
    <w:rsid w:val="00A43012"/>
    <w:rsid w:val="00A450AC"/>
    <w:rsid w:val="00A518A3"/>
    <w:rsid w:val="00A576D8"/>
    <w:rsid w:val="00A64830"/>
    <w:rsid w:val="00A6532E"/>
    <w:rsid w:val="00A755C9"/>
    <w:rsid w:val="00A87095"/>
    <w:rsid w:val="00A90A04"/>
    <w:rsid w:val="00A90FB7"/>
    <w:rsid w:val="00A924FE"/>
    <w:rsid w:val="00AA2E6C"/>
    <w:rsid w:val="00AA34B9"/>
    <w:rsid w:val="00AA733C"/>
    <w:rsid w:val="00AA78F7"/>
    <w:rsid w:val="00AB36E3"/>
    <w:rsid w:val="00AB4895"/>
    <w:rsid w:val="00AC1AC6"/>
    <w:rsid w:val="00AC30E6"/>
    <w:rsid w:val="00AC5736"/>
    <w:rsid w:val="00AD24AD"/>
    <w:rsid w:val="00AD3989"/>
    <w:rsid w:val="00AD5F45"/>
    <w:rsid w:val="00AD6AC0"/>
    <w:rsid w:val="00AE1326"/>
    <w:rsid w:val="00AE2D43"/>
    <w:rsid w:val="00AE7FBC"/>
    <w:rsid w:val="00AF02B1"/>
    <w:rsid w:val="00AF34C3"/>
    <w:rsid w:val="00AF7020"/>
    <w:rsid w:val="00AF79FF"/>
    <w:rsid w:val="00B00714"/>
    <w:rsid w:val="00B17D7A"/>
    <w:rsid w:val="00B21040"/>
    <w:rsid w:val="00B25A5F"/>
    <w:rsid w:val="00B314E6"/>
    <w:rsid w:val="00B35BE1"/>
    <w:rsid w:val="00B40B44"/>
    <w:rsid w:val="00B415B7"/>
    <w:rsid w:val="00B44D2D"/>
    <w:rsid w:val="00B4591F"/>
    <w:rsid w:val="00B47D5A"/>
    <w:rsid w:val="00B503D9"/>
    <w:rsid w:val="00B53DD4"/>
    <w:rsid w:val="00B549A7"/>
    <w:rsid w:val="00B6125E"/>
    <w:rsid w:val="00B62394"/>
    <w:rsid w:val="00B62953"/>
    <w:rsid w:val="00B644A2"/>
    <w:rsid w:val="00B654F5"/>
    <w:rsid w:val="00B66746"/>
    <w:rsid w:val="00B700B2"/>
    <w:rsid w:val="00B709DD"/>
    <w:rsid w:val="00B757ED"/>
    <w:rsid w:val="00B758B7"/>
    <w:rsid w:val="00B84ABF"/>
    <w:rsid w:val="00B9697B"/>
    <w:rsid w:val="00B97959"/>
    <w:rsid w:val="00BB1D2B"/>
    <w:rsid w:val="00BB69FB"/>
    <w:rsid w:val="00BB6C7A"/>
    <w:rsid w:val="00BB7EA8"/>
    <w:rsid w:val="00BC105C"/>
    <w:rsid w:val="00BC2C35"/>
    <w:rsid w:val="00BC6855"/>
    <w:rsid w:val="00BC7B27"/>
    <w:rsid w:val="00BD6036"/>
    <w:rsid w:val="00BD64DB"/>
    <w:rsid w:val="00BD78A6"/>
    <w:rsid w:val="00BF2255"/>
    <w:rsid w:val="00C15DDB"/>
    <w:rsid w:val="00C1774B"/>
    <w:rsid w:val="00C20832"/>
    <w:rsid w:val="00C21870"/>
    <w:rsid w:val="00C32710"/>
    <w:rsid w:val="00C330D4"/>
    <w:rsid w:val="00C35904"/>
    <w:rsid w:val="00C43131"/>
    <w:rsid w:val="00C46C04"/>
    <w:rsid w:val="00C51B48"/>
    <w:rsid w:val="00C51C55"/>
    <w:rsid w:val="00C522E6"/>
    <w:rsid w:val="00C53885"/>
    <w:rsid w:val="00C65EFE"/>
    <w:rsid w:val="00C660DC"/>
    <w:rsid w:val="00C7126B"/>
    <w:rsid w:val="00C81C69"/>
    <w:rsid w:val="00C846FB"/>
    <w:rsid w:val="00C84A2A"/>
    <w:rsid w:val="00C92492"/>
    <w:rsid w:val="00C936E3"/>
    <w:rsid w:val="00C96840"/>
    <w:rsid w:val="00C97CE1"/>
    <w:rsid w:val="00CA1239"/>
    <w:rsid w:val="00CA682C"/>
    <w:rsid w:val="00CA7E52"/>
    <w:rsid w:val="00CB065E"/>
    <w:rsid w:val="00CB4079"/>
    <w:rsid w:val="00CB7EF0"/>
    <w:rsid w:val="00CC4AAC"/>
    <w:rsid w:val="00CC7D4D"/>
    <w:rsid w:val="00CD0ADE"/>
    <w:rsid w:val="00CD2F01"/>
    <w:rsid w:val="00CD4919"/>
    <w:rsid w:val="00CE311B"/>
    <w:rsid w:val="00CE6503"/>
    <w:rsid w:val="00D00A9C"/>
    <w:rsid w:val="00D00C53"/>
    <w:rsid w:val="00D03A0D"/>
    <w:rsid w:val="00D06D80"/>
    <w:rsid w:val="00D110CD"/>
    <w:rsid w:val="00D13C75"/>
    <w:rsid w:val="00D16495"/>
    <w:rsid w:val="00D166C4"/>
    <w:rsid w:val="00D448C9"/>
    <w:rsid w:val="00D52819"/>
    <w:rsid w:val="00D55167"/>
    <w:rsid w:val="00D600CB"/>
    <w:rsid w:val="00D701D4"/>
    <w:rsid w:val="00D751B0"/>
    <w:rsid w:val="00D76AE5"/>
    <w:rsid w:val="00D81405"/>
    <w:rsid w:val="00D818B6"/>
    <w:rsid w:val="00D84FC3"/>
    <w:rsid w:val="00D85225"/>
    <w:rsid w:val="00D86491"/>
    <w:rsid w:val="00D8676C"/>
    <w:rsid w:val="00D90DD5"/>
    <w:rsid w:val="00D912DC"/>
    <w:rsid w:val="00D92CB0"/>
    <w:rsid w:val="00D93E54"/>
    <w:rsid w:val="00DA455B"/>
    <w:rsid w:val="00DA51E4"/>
    <w:rsid w:val="00DA61F9"/>
    <w:rsid w:val="00DB186A"/>
    <w:rsid w:val="00DB523C"/>
    <w:rsid w:val="00DB53CA"/>
    <w:rsid w:val="00DB720D"/>
    <w:rsid w:val="00DC143B"/>
    <w:rsid w:val="00DC659E"/>
    <w:rsid w:val="00DD04FC"/>
    <w:rsid w:val="00DD171B"/>
    <w:rsid w:val="00DD4DC8"/>
    <w:rsid w:val="00DD5854"/>
    <w:rsid w:val="00DD72CB"/>
    <w:rsid w:val="00DE1B8F"/>
    <w:rsid w:val="00DE5DF0"/>
    <w:rsid w:val="00DE65EF"/>
    <w:rsid w:val="00DF3477"/>
    <w:rsid w:val="00DF3A0D"/>
    <w:rsid w:val="00DF5FD9"/>
    <w:rsid w:val="00DF7A14"/>
    <w:rsid w:val="00DF7C46"/>
    <w:rsid w:val="00E00D17"/>
    <w:rsid w:val="00E054AC"/>
    <w:rsid w:val="00E06B96"/>
    <w:rsid w:val="00E07AB1"/>
    <w:rsid w:val="00E10770"/>
    <w:rsid w:val="00E1248D"/>
    <w:rsid w:val="00E128DE"/>
    <w:rsid w:val="00E251D7"/>
    <w:rsid w:val="00E30972"/>
    <w:rsid w:val="00E3273F"/>
    <w:rsid w:val="00E41A40"/>
    <w:rsid w:val="00E51843"/>
    <w:rsid w:val="00E51EB6"/>
    <w:rsid w:val="00E535B6"/>
    <w:rsid w:val="00E5418C"/>
    <w:rsid w:val="00E55533"/>
    <w:rsid w:val="00E64741"/>
    <w:rsid w:val="00E6642C"/>
    <w:rsid w:val="00E72190"/>
    <w:rsid w:val="00E723C9"/>
    <w:rsid w:val="00E74F62"/>
    <w:rsid w:val="00E75122"/>
    <w:rsid w:val="00E766E8"/>
    <w:rsid w:val="00E803F2"/>
    <w:rsid w:val="00E803F5"/>
    <w:rsid w:val="00E81C00"/>
    <w:rsid w:val="00E834EF"/>
    <w:rsid w:val="00E872F3"/>
    <w:rsid w:val="00E9353B"/>
    <w:rsid w:val="00E9418F"/>
    <w:rsid w:val="00E963C1"/>
    <w:rsid w:val="00EA0743"/>
    <w:rsid w:val="00EA33B5"/>
    <w:rsid w:val="00EB2223"/>
    <w:rsid w:val="00EB2930"/>
    <w:rsid w:val="00EB470B"/>
    <w:rsid w:val="00EC2068"/>
    <w:rsid w:val="00EC396C"/>
    <w:rsid w:val="00EC3E8E"/>
    <w:rsid w:val="00EC41D4"/>
    <w:rsid w:val="00ED40D9"/>
    <w:rsid w:val="00ED5737"/>
    <w:rsid w:val="00ED7E15"/>
    <w:rsid w:val="00EE1772"/>
    <w:rsid w:val="00EE1E65"/>
    <w:rsid w:val="00EE7341"/>
    <w:rsid w:val="00EE7630"/>
    <w:rsid w:val="00EF08D0"/>
    <w:rsid w:val="00EF34F4"/>
    <w:rsid w:val="00EF67EC"/>
    <w:rsid w:val="00F024A1"/>
    <w:rsid w:val="00F04C1F"/>
    <w:rsid w:val="00F06919"/>
    <w:rsid w:val="00F06D48"/>
    <w:rsid w:val="00F1187D"/>
    <w:rsid w:val="00F123B2"/>
    <w:rsid w:val="00F160D0"/>
    <w:rsid w:val="00F17AE1"/>
    <w:rsid w:val="00F25A06"/>
    <w:rsid w:val="00F33093"/>
    <w:rsid w:val="00F3571D"/>
    <w:rsid w:val="00F374D6"/>
    <w:rsid w:val="00F37AC6"/>
    <w:rsid w:val="00F4561D"/>
    <w:rsid w:val="00F47CB3"/>
    <w:rsid w:val="00F52167"/>
    <w:rsid w:val="00F523AB"/>
    <w:rsid w:val="00F56884"/>
    <w:rsid w:val="00F60E39"/>
    <w:rsid w:val="00F6299E"/>
    <w:rsid w:val="00F64316"/>
    <w:rsid w:val="00F70B98"/>
    <w:rsid w:val="00F72257"/>
    <w:rsid w:val="00F72CB3"/>
    <w:rsid w:val="00F80B30"/>
    <w:rsid w:val="00F87919"/>
    <w:rsid w:val="00F87F26"/>
    <w:rsid w:val="00F94584"/>
    <w:rsid w:val="00FA1BDA"/>
    <w:rsid w:val="00FA746E"/>
    <w:rsid w:val="00FB11BF"/>
    <w:rsid w:val="00FB5AD2"/>
    <w:rsid w:val="00FB7139"/>
    <w:rsid w:val="00FC132A"/>
    <w:rsid w:val="00FC5048"/>
    <w:rsid w:val="00FC74B9"/>
    <w:rsid w:val="00FC79C9"/>
    <w:rsid w:val="00FC7E77"/>
    <w:rsid w:val="00FD3D77"/>
    <w:rsid w:val="00FE37D6"/>
    <w:rsid w:val="00FF583C"/>
    <w:rsid w:val="00FF5C8A"/>
    <w:rsid w:val="00FF7E5D"/>
    <w:rsid w:val="082E2733"/>
    <w:rsid w:val="0AE8AFC1"/>
    <w:rsid w:val="0C0F3864"/>
    <w:rsid w:val="0F26DD34"/>
    <w:rsid w:val="1B773A0B"/>
    <w:rsid w:val="1C7D5A3F"/>
    <w:rsid w:val="1ECD58B0"/>
    <w:rsid w:val="25324207"/>
    <w:rsid w:val="27843615"/>
    <w:rsid w:val="27C3C1AF"/>
    <w:rsid w:val="33E4FDF5"/>
    <w:rsid w:val="341A14F8"/>
    <w:rsid w:val="3AA224E0"/>
    <w:rsid w:val="424625FA"/>
    <w:rsid w:val="42AA5C11"/>
    <w:rsid w:val="474D6B70"/>
    <w:rsid w:val="4841A34D"/>
    <w:rsid w:val="48CAF948"/>
    <w:rsid w:val="49B8A6CB"/>
    <w:rsid w:val="57DE0535"/>
    <w:rsid w:val="58DADAEB"/>
    <w:rsid w:val="5DA96382"/>
    <w:rsid w:val="600B8DE0"/>
    <w:rsid w:val="6D00981D"/>
    <w:rsid w:val="6E7E60EC"/>
    <w:rsid w:val="6FCD7FC6"/>
    <w:rsid w:val="78BF05BC"/>
    <w:rsid w:val="78C072F4"/>
    <w:rsid w:val="7E7EA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3A50CF"/>
  <w14:defaultImageDpi w14:val="300"/>
  <w15:docId w15:val="{9D6E56F2-02BB-40E0-97D9-99BF70661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B66C9"/>
    <w:rPr>
      <w:rFonts w:ascii="Plus Jakarta Sans Light" w:hAnsi="Plus Jakarta Sans Light"/>
      <w:color w:val="0D004D" w:themeColor="text2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24AC"/>
    <w:pPr>
      <w:keepNext/>
      <w:keepLines/>
      <w:spacing w:after="600" w:line="264" w:lineRule="auto"/>
      <w:outlineLvl w:val="0"/>
    </w:pPr>
    <w:rPr>
      <w:rFonts w:ascii="Plus Jakarta Sans" w:hAnsi="Plus Jakarta Sans"/>
      <w:b/>
      <w:bCs/>
      <w:sz w:val="5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7B27"/>
    <w:pPr>
      <w:keepNext/>
      <w:keepLines/>
      <w:spacing w:before="240" w:after="240" w:line="312" w:lineRule="auto"/>
      <w:outlineLvl w:val="1"/>
    </w:pPr>
    <w:rPr>
      <w:rFonts w:ascii="Plus Jakarta Sans" w:hAnsi="Plus Jakarta Sans"/>
      <w:b/>
      <w:bCs/>
      <w:sz w:val="3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00C0"/>
    <w:pPr>
      <w:keepNext/>
      <w:keepLines/>
      <w:spacing w:before="240" w:after="240" w:line="312" w:lineRule="auto"/>
      <w:outlineLvl w:val="2"/>
    </w:pPr>
    <w:rPr>
      <w:rFonts w:ascii="Plus Jakarta Sans" w:hAnsi="Plus Jakarta Sans"/>
      <w:b/>
      <w:bCs/>
      <w:color w:val="512EAB"/>
      <w:sz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C06F0"/>
    <w:pPr>
      <w:keepNext/>
      <w:keepLines/>
      <w:spacing w:before="120" w:after="360" w:line="312" w:lineRule="auto"/>
      <w:outlineLvl w:val="3"/>
    </w:pPr>
    <w:rPr>
      <w:rFonts w:ascii="Plus Jakarta Sans SemiBold" w:hAnsi="Plus Jakarta Sans SemiBold"/>
      <w:b/>
      <w:bCs/>
      <w:iCs/>
      <w:color w:val="000000"/>
      <w:sz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C06F0"/>
    <w:pPr>
      <w:keepNext/>
      <w:keepLines/>
      <w:spacing w:before="120" w:after="360" w:line="312" w:lineRule="auto"/>
      <w:outlineLvl w:val="4"/>
    </w:pPr>
    <w:rPr>
      <w:rFonts w:ascii="Plus Jakarta Sans SemiBold" w:hAnsi="Plus Jakarta Sans SemiBold"/>
      <w:b/>
      <w:color w:val="000000"/>
      <w:sz w:val="28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C06F0"/>
    <w:pPr>
      <w:keepNext/>
      <w:keepLines/>
      <w:spacing w:before="120" w:after="360" w:line="312" w:lineRule="auto"/>
      <w:outlineLvl w:val="5"/>
    </w:pPr>
    <w:rPr>
      <w:rFonts w:ascii="Plus Jakarta Sans SemiBold" w:hAnsi="Plus Jakarta Sans SemiBold"/>
      <w:b/>
      <w:iCs/>
      <w:color w:val="000000"/>
      <w:sz w:val="28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95591A"/>
    <w:pPr>
      <w:keepNext/>
      <w:keepLines/>
      <w:spacing w:before="120" w:after="360"/>
      <w:outlineLvl w:val="6"/>
    </w:pPr>
    <w:rPr>
      <w:rFonts w:ascii="Plus Jakarta Sans SemiBold" w:hAnsi="Plus Jakarta Sans SemiBold"/>
      <w:b/>
      <w:caps/>
      <w:color w:val="000000" w:themeColor="text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24AC"/>
    <w:rPr>
      <w:rFonts w:ascii="Plus Jakarta Sans" w:hAnsi="Plus Jakarta Sans"/>
      <w:b/>
      <w:bCs/>
      <w:color w:val="0D004D" w:themeColor="text2"/>
      <w:sz w:val="52"/>
      <w:szCs w:val="32"/>
      <w:lang w:val="en-US" w:eastAsia="en-US"/>
    </w:rPr>
  </w:style>
  <w:style w:type="character" w:customStyle="1" w:styleId="Heading2Char">
    <w:name w:val="Heading 2 Char"/>
    <w:link w:val="Heading2"/>
    <w:uiPriority w:val="9"/>
    <w:rsid w:val="00BC7B27"/>
    <w:rPr>
      <w:rFonts w:ascii="Plus Jakarta Sans" w:hAnsi="Plus Jakarta Sans"/>
      <w:b/>
      <w:bCs/>
      <w:noProof/>
      <w:color w:val="0D004D" w:themeColor="text2"/>
      <w:sz w:val="3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8600C0"/>
    <w:rPr>
      <w:rFonts w:ascii="Plus Jakarta Sans" w:hAnsi="Plus Jakarta Sans"/>
      <w:b/>
      <w:bCs/>
      <w:noProof/>
      <w:color w:val="512EAB"/>
      <w:sz w:val="28"/>
      <w:szCs w:val="24"/>
      <w:lang w:val="en-US" w:eastAsia="en-US"/>
    </w:rPr>
  </w:style>
  <w:style w:type="character" w:customStyle="1" w:styleId="Heading4Char">
    <w:name w:val="Heading 4 Char"/>
    <w:link w:val="Heading4"/>
    <w:uiPriority w:val="9"/>
    <w:rsid w:val="005C06F0"/>
    <w:rPr>
      <w:rFonts w:ascii="Plus Jakarta Sans SemiBold" w:hAnsi="Plus Jakarta Sans SemiBold"/>
      <w:b/>
      <w:bCs/>
      <w:iCs/>
      <w:color w:val="000000"/>
      <w:sz w:val="28"/>
      <w:szCs w:val="24"/>
      <w:lang w:val="en-US" w:eastAsia="en-US"/>
    </w:rPr>
  </w:style>
  <w:style w:type="character" w:customStyle="1" w:styleId="Heading5Char">
    <w:name w:val="Heading 5 Char"/>
    <w:link w:val="Heading5"/>
    <w:uiPriority w:val="9"/>
    <w:rsid w:val="005C06F0"/>
    <w:rPr>
      <w:rFonts w:ascii="Plus Jakarta Sans SemiBold" w:hAnsi="Plus Jakarta Sans SemiBold"/>
      <w:b/>
      <w:color w:val="000000"/>
      <w:sz w:val="28"/>
      <w:szCs w:val="24"/>
      <w:lang w:val="en-US" w:eastAsia="en-US"/>
    </w:rPr>
  </w:style>
  <w:style w:type="character" w:customStyle="1" w:styleId="Heading6Char">
    <w:name w:val="Heading 6 Char"/>
    <w:link w:val="Heading6"/>
    <w:uiPriority w:val="9"/>
    <w:rsid w:val="005C06F0"/>
    <w:rPr>
      <w:rFonts w:ascii="Plus Jakarta Sans SemiBold" w:hAnsi="Plus Jakarta Sans SemiBold"/>
      <w:b/>
      <w:iCs/>
      <w:color w:val="000000"/>
      <w:sz w:val="28"/>
      <w:szCs w:val="24"/>
      <w:lang w:val="en-US" w:eastAsia="en-US"/>
    </w:rPr>
  </w:style>
  <w:style w:type="character" w:customStyle="1" w:styleId="Heading7Char">
    <w:name w:val="Heading 7 Char"/>
    <w:link w:val="Heading7"/>
    <w:uiPriority w:val="9"/>
    <w:rsid w:val="0095591A"/>
    <w:rPr>
      <w:rFonts w:ascii="Plus Jakarta Sans SemiBold" w:hAnsi="Plus Jakarta Sans SemiBold"/>
      <w:b/>
      <w:caps/>
      <w:color w:val="000000" w:themeColor="text1"/>
      <w:sz w:val="24"/>
      <w:szCs w:val="24"/>
      <w:lang w:val="en-US" w:eastAsia="en-US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175B3F"/>
    <w:pPr>
      <w:spacing w:after="240" w:line="276" w:lineRule="auto"/>
    </w:pPr>
    <w:rPr>
      <w:rFonts w:ascii="Plus Jakarta Sans" w:hAnsi="Plus Jakarta Sans" w:cs="Open Sans Light"/>
      <w:noProof/>
      <w:color w:val="000000" w:themeColor="text1"/>
      <w:lang w:val="en-US"/>
    </w:rPr>
  </w:style>
  <w:style w:type="character" w:customStyle="1" w:styleId="BodyTextChar">
    <w:name w:val="Body Text Char"/>
    <w:link w:val="BodyText"/>
    <w:uiPriority w:val="99"/>
    <w:rsid w:val="00175B3F"/>
    <w:rPr>
      <w:rFonts w:ascii="Plus Jakarta Sans" w:hAnsi="Plus Jakarta Sans" w:cs="Open Sans Light"/>
      <w:noProof/>
      <w:color w:val="000000" w:themeColor="text1"/>
      <w:sz w:val="24"/>
      <w:szCs w:val="24"/>
      <w:lang w:val="en-US" w:eastAsia="en-GB"/>
    </w:rPr>
  </w:style>
  <w:style w:type="paragraph" w:styleId="ListBullet">
    <w:name w:val="List Bullet"/>
    <w:basedOn w:val="Normal"/>
    <w:uiPriority w:val="99"/>
    <w:unhideWhenUsed/>
    <w:qFormat/>
    <w:rsid w:val="00CD2F01"/>
    <w:pPr>
      <w:numPr>
        <w:numId w:val="1"/>
      </w:numPr>
      <w:spacing w:before="120" w:after="120" w:line="312" w:lineRule="auto"/>
      <w:ind w:left="357" w:hanging="357"/>
      <w:contextualSpacing/>
    </w:pPr>
    <w:rPr>
      <w:rFonts w:ascii="Plus Jakarta Sans" w:hAnsi="Plus Jakarta Sans"/>
      <w:color w:val="000000" w:themeColor="text1"/>
      <w:lang w:eastAsia="en-US"/>
    </w:rPr>
  </w:style>
  <w:style w:type="character" w:styleId="Hyperlink">
    <w:name w:val="Hyperlink"/>
    <w:uiPriority w:val="99"/>
    <w:unhideWhenUsed/>
    <w:rsid w:val="00D16495"/>
    <w:rPr>
      <w:rFonts w:asciiTheme="minorHAnsi" w:hAnsiTheme="minorHAnsi"/>
      <w:b w:val="0"/>
      <w:i w:val="0"/>
      <w:color w:val="512EAB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E788B"/>
    <w:pPr>
      <w:spacing w:line="360" w:lineRule="atLeast"/>
    </w:pPr>
    <w:rPr>
      <w:rFonts w:asciiTheme="minorHAnsi" w:hAnsiTheme="minorHAnsi"/>
      <w:color w:val="000000"/>
      <w:szCs w:val="22"/>
      <w:lang w:eastAsia="en-US"/>
    </w:rPr>
  </w:style>
  <w:style w:type="character" w:styleId="SubtleEmphasis">
    <w:name w:val="Subtle Emphasis"/>
    <w:aliases w:val="Special Cases"/>
    <w:uiPriority w:val="19"/>
    <w:rsid w:val="00D16495"/>
    <w:rPr>
      <w:rFonts w:asciiTheme="minorHAnsi" w:hAnsiTheme="minorHAnsi"/>
      <w:b w:val="0"/>
      <w:i/>
      <w:iCs/>
      <w:color w:val="000000" w:themeColor="text1"/>
      <w:sz w:val="24"/>
    </w:rPr>
  </w:style>
  <w:style w:type="character" w:styleId="Emphasis">
    <w:name w:val="Emphasis"/>
    <w:uiPriority w:val="20"/>
    <w:rsid w:val="00D16495"/>
    <w:rPr>
      <w:rFonts w:asciiTheme="minorHAnsi" w:hAnsiTheme="minorHAnsi"/>
      <w:b w:val="0"/>
      <w:i/>
      <w:iCs/>
      <w:color w:val="000000" w:themeColor="text1"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2A7971"/>
    <w:pPr>
      <w:ind w:left="72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2A7971"/>
    <w:pPr>
      <w:ind w:left="96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2A7971"/>
    <w:pPr>
      <w:ind w:left="120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2A7971"/>
    <w:pPr>
      <w:ind w:left="1440"/>
    </w:pPr>
    <w:rPr>
      <w:rFonts w:ascii="Plus Jakarta Sans" w:hAnsi="Plus Jakarta Sans"/>
      <w:color w:val="000000"/>
      <w:sz w:val="20"/>
      <w:szCs w:val="20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2A7971"/>
    <w:pPr>
      <w:ind w:left="168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2A7971"/>
    <w:pPr>
      <w:ind w:left="1920"/>
    </w:pPr>
    <w:rPr>
      <w:rFonts w:asciiTheme="minorHAnsi" w:hAnsiTheme="minorHAnsi"/>
      <w:color w:val="000000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D0494"/>
    <w:pPr>
      <w:tabs>
        <w:tab w:val="center" w:pos="4680"/>
        <w:tab w:val="right" w:pos="9360"/>
      </w:tabs>
      <w:spacing w:line="312" w:lineRule="auto"/>
    </w:pPr>
    <w:rPr>
      <w:color w:val="000000" w:themeColor="text1"/>
      <w:sz w:val="20"/>
      <w:lang w:eastAsia="en-US"/>
    </w:rPr>
  </w:style>
  <w:style w:type="character" w:customStyle="1" w:styleId="HeaderChar">
    <w:name w:val="Header Char"/>
    <w:link w:val="Header"/>
    <w:uiPriority w:val="99"/>
    <w:rsid w:val="007D0494"/>
    <w:rPr>
      <w:rFonts w:ascii="Plus Jakarta Sans Light" w:hAnsi="Plus Jakarta Sans Light"/>
      <w:color w:val="000000" w:themeColor="text1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D0494"/>
    <w:pPr>
      <w:tabs>
        <w:tab w:val="center" w:pos="4680"/>
        <w:tab w:val="right" w:pos="9360"/>
      </w:tabs>
      <w:spacing w:before="240" w:line="312" w:lineRule="auto"/>
    </w:pPr>
    <w:rPr>
      <w:color w:val="000000" w:themeColor="text1"/>
      <w:sz w:val="20"/>
      <w:lang w:eastAsia="en-US"/>
    </w:rPr>
  </w:style>
  <w:style w:type="character" w:customStyle="1" w:styleId="FooterChar">
    <w:name w:val="Footer Char"/>
    <w:link w:val="Footer"/>
    <w:uiPriority w:val="99"/>
    <w:rsid w:val="007D0494"/>
    <w:rPr>
      <w:rFonts w:ascii="Plus Jakarta Sans Light" w:hAnsi="Plus Jakarta Sans Light"/>
      <w:color w:val="000000" w:themeColor="text1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uiPriority w:val="39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Heading1"/>
    <w:next w:val="Normal"/>
    <w:autoRedefine/>
    <w:uiPriority w:val="39"/>
    <w:unhideWhenUsed/>
    <w:rsid w:val="00395BA2"/>
    <w:pPr>
      <w:pBdr>
        <w:bottom w:val="single" w:sz="18" w:space="1" w:color="512EAB"/>
      </w:pBdr>
      <w:tabs>
        <w:tab w:val="right" w:pos="10302"/>
      </w:tabs>
      <w:spacing w:before="360" w:after="360"/>
      <w:outlineLvl w:val="9"/>
    </w:pPr>
    <w:rPr>
      <w:rFonts w:asciiTheme="majorHAnsi" w:hAnsiTheme="majorHAnsi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395BA2"/>
    <w:pPr>
      <w:tabs>
        <w:tab w:val="right" w:pos="10302"/>
      </w:tabs>
      <w:spacing w:before="360"/>
    </w:pPr>
    <w:rPr>
      <w:rFonts w:asciiTheme="majorHAnsi" w:hAnsiTheme="majorHAnsi"/>
      <w:b/>
      <w:color w:val="000000"/>
      <w:szCs w:val="22"/>
      <w:lang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CD2F01"/>
    <w:pPr>
      <w:numPr>
        <w:numId w:val="6"/>
      </w:numPr>
      <w:spacing w:after="240" w:line="312" w:lineRule="auto"/>
      <w:ind w:left="924" w:hanging="357"/>
      <w:contextualSpacing/>
    </w:pPr>
    <w:rPr>
      <w:rFonts w:ascii="Plus Jakarta Sans" w:hAnsi="Plus Jakarta Sans"/>
      <w:color w:val="000000" w:themeColor="text1"/>
      <w:lang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5"/>
      </w:numPr>
      <w:spacing w:after="240"/>
      <w:ind w:left="357" w:hanging="357"/>
      <w:contextualSpacing/>
    </w:pPr>
    <w:rPr>
      <w:lang w:eastAsia="en-US"/>
    </w:rPr>
  </w:style>
  <w:style w:type="paragraph" w:styleId="ListNumber2">
    <w:name w:val="List Number 2"/>
    <w:basedOn w:val="Normal"/>
    <w:uiPriority w:val="99"/>
    <w:unhideWhenUsed/>
    <w:rsid w:val="00CD2F01"/>
    <w:pPr>
      <w:numPr>
        <w:numId w:val="19"/>
      </w:numPr>
      <w:spacing w:after="120" w:line="312" w:lineRule="auto"/>
      <w:contextualSpacing/>
    </w:pPr>
    <w:rPr>
      <w:rFonts w:ascii="Plus Jakarta Sans" w:hAnsi="Plus Jakarta Sans"/>
      <w:color w:val="000000" w:themeColor="text1"/>
      <w:lang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4"/>
      </w:numPr>
      <w:contextualSpacing/>
    </w:pPr>
    <w:rPr>
      <w:lang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7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2A797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D2F01"/>
    <w:pPr>
      <w:spacing w:line="312" w:lineRule="auto"/>
      <w:ind w:left="720"/>
      <w:contextualSpacing/>
    </w:pPr>
    <w:rPr>
      <w:rFonts w:ascii="Plus Jakarta Sans" w:hAnsi="Plus Jakarta Sans"/>
      <w:color w:val="000000" w:themeColor="text1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5"/>
      </w:numPr>
      <w:contextualSpacing/>
    </w:pPr>
    <w:rPr>
      <w:lang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4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1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ED7E15"/>
    <w:rPr>
      <w:rFonts w:ascii="Plus Jakarta Sans Light" w:hAnsi="Plus Jakarta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0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0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0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0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0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0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0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0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0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14191D"/>
    <w:rPr>
      <w:color w:val="B79BFE" w:themeColor="accent1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ED7E15"/>
    <w:rPr>
      <w:rFonts w:ascii="Plus Jakarta Sans Light" w:hAnsi="Plus Jakarta Sans Light"/>
      <w:sz w:val="24"/>
      <w:szCs w:val="24"/>
      <w:lang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paragraph" w:customStyle="1" w:styleId="Default">
    <w:name w:val="Default"/>
    <w:rsid w:val="00ED7E15"/>
    <w:pPr>
      <w:autoSpaceDE w:val="0"/>
      <w:autoSpaceDN w:val="0"/>
      <w:adjustRightInd w:val="0"/>
    </w:pPr>
    <w:rPr>
      <w:rFonts w:ascii="Plus Jakarta Sans" w:hAnsi="Plus Jakarta Sans" w:cs="Open Sans Light"/>
      <w:color w:val="000000"/>
      <w:sz w:val="24"/>
      <w:szCs w:val="24"/>
    </w:rPr>
  </w:style>
  <w:style w:type="paragraph" w:customStyle="1" w:styleId="Quotebox">
    <w:name w:val="Quote box"/>
    <w:basedOn w:val="Heading2"/>
    <w:rsid w:val="00F4561D"/>
    <w:pPr>
      <w:spacing w:before="0" w:line="276" w:lineRule="auto"/>
    </w:pPr>
    <w:rPr>
      <w:b w:val="0"/>
      <w:bCs w:val="0"/>
      <w:color w:val="0D004D"/>
    </w:rPr>
  </w:style>
  <w:style w:type="paragraph" w:customStyle="1" w:styleId="TableHeading">
    <w:name w:val="Table Heading"/>
    <w:basedOn w:val="BodyText"/>
    <w:rsid w:val="00BC7B27"/>
    <w:pPr>
      <w:spacing w:after="0"/>
    </w:pPr>
    <w:rPr>
      <w:b/>
      <w:bCs/>
      <w:color w:val="0D004D"/>
      <w:szCs w:val="32"/>
    </w:rPr>
  </w:style>
  <w:style w:type="paragraph" w:customStyle="1" w:styleId="TableText">
    <w:name w:val="Table Text"/>
    <w:basedOn w:val="BodyText"/>
    <w:rsid w:val="009305A0"/>
    <w:pPr>
      <w:spacing w:after="0"/>
    </w:pPr>
  </w:style>
  <w:style w:type="table" w:customStyle="1" w:styleId="TableGrid0">
    <w:name w:val="TableGrid"/>
    <w:rsid w:val="00DB523C"/>
    <w:rPr>
      <w:rFonts w:ascii="Aptos" w:eastAsia="Times New Roman" w:hAnsi="Aptos"/>
      <w:kern w:val="2"/>
      <w:sz w:val="24"/>
      <w:szCs w:val="24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767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GORDA6\Downloads\Pearson-A4-Portrait%20(2).dotx" TargetMode="External"/></Relationships>
</file>

<file path=word/theme/theme1.xml><?xml version="1.0" encoding="utf-8"?>
<a:theme xmlns:a="http://schemas.openxmlformats.org/drawingml/2006/main" name="Pearson_Color_Themes">
  <a:themeElements>
    <a:clrScheme name="Pearson Theme">
      <a:dk1>
        <a:srgbClr val="000000"/>
      </a:dk1>
      <a:lt1>
        <a:srgbClr val="FFFFFF"/>
      </a:lt1>
      <a:dk2>
        <a:srgbClr val="0D004D"/>
      </a:dk2>
      <a:lt2>
        <a:srgbClr val="FFFFFF"/>
      </a:lt2>
      <a:accent1>
        <a:srgbClr val="B79BFE"/>
      </a:accent1>
      <a:accent2>
        <a:srgbClr val="7950E2"/>
      </a:accent2>
      <a:accent3>
        <a:srgbClr val="56E2E1"/>
      </a:accent3>
      <a:accent4>
        <a:srgbClr val="EC8DE2"/>
      </a:accent4>
      <a:accent5>
        <a:srgbClr val="FFCE00"/>
      </a:accent5>
      <a:accent6>
        <a:srgbClr val="B820A9"/>
      </a:accent6>
      <a:hlink>
        <a:srgbClr val="B79BFE"/>
      </a:hlink>
      <a:folHlink>
        <a:srgbClr val="B79BFE"/>
      </a:folHlink>
    </a:clrScheme>
    <a:fontScheme name="Plus Jakarta Sans SemiBold-Plus Jakarta Sans">
      <a:majorFont>
        <a:latin typeface="Plus Jakarta Sans SemiBold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lus Jakarta Sans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Plus Jakarta Sans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tx2"/>
          </a:solidFill>
        </a:ln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none" lIns="0" tIns="0" rIns="0" bIns="0" rtlCol="0">
        <a:spAutoFit/>
      </a:bodyPr>
      <a:lstStyle>
        <a:defPPr algn="l">
          <a:defRPr sz="1100" dirty="0" smtClean="0">
            <a:solidFill>
              <a:schemeClr val="tx2"/>
            </a:solidFill>
          </a:defRPr>
        </a:defPPr>
      </a:lstStyle>
    </a:txDef>
  </a:objectDefaults>
  <a:extraClrSchemeLst/>
  <a:custClrLst>
    <a:custClr name="Pearson Purple">
      <a:srgbClr val="0D004D"/>
    </a:custClr>
    <a:custClr name="Amethyst">
      <a:srgbClr val="512EAB"/>
    </a:custClr>
    <a:custClr name="Light Purple">
      <a:srgbClr val="C1BFFF"/>
    </a:custClr>
    <a:custClr name="Fuchsia">
      <a:srgbClr val="DF41CF"/>
    </a:custClr>
    <a:custClr name="Amber">
      <a:srgbClr val="FFCE00"/>
    </a:custClr>
    <a:custClr name="Turquoise">
      <a:srgbClr val="56E2E1"/>
    </a:custClr>
    <a:custClr name="Blank">
      <a:srgbClr val="FFFFFF"/>
    </a:custClr>
    <a:custClr name="Blank">
      <a:srgbClr val="FFFFFF"/>
    </a:custClr>
    <a:custClr name="Blank">
      <a:srgbClr val="FFFFFF"/>
    </a:custClr>
    <a:custClr name="Positive">
      <a:srgbClr val="00C800"/>
    </a:custClr>
    <a:custClr name="Blank">
      <a:srgbClr val="FFFFFF"/>
    </a:custClr>
    <a:custClr name="Blank">
      <a:srgbClr val="FFFFFF"/>
    </a:custClr>
    <a:custClr name="Mist Purple">
      <a:srgbClr val="EDECF6"/>
    </a:custClr>
    <a:custClr name="Fuschia Tint">
      <a:srgbClr val="EFA0E7"/>
    </a:custClr>
    <a:custClr name="Amber Tint">
      <a:srgbClr val="FFE67F"/>
    </a:custClr>
    <a:custClr name="Turquoise Tint">
      <a:srgbClr val="B3F2F1"/>
    </a:custClr>
    <a:custClr name="Blank">
      <a:srgbClr val="FFFFFF"/>
    </a:custClr>
    <a:custClr name="Blank">
      <a:srgbClr val="FFFFFF"/>
    </a:custClr>
    <a:custClr name="Blank">
      <a:srgbClr val="FFFFFF"/>
    </a:custClr>
    <a:custClr name="Negative">
      <a:srgbClr val="FF0000"/>
    </a:custClr>
  </a:custClrLst>
  <a:extLst>
    <a:ext uri="{05A4C25C-085E-4340-85A3-A5531E510DB2}">
      <thm15:themeFamily xmlns:thm15="http://schemas.microsoft.com/office/thememl/2012/main" name="Pearson_Color_Themes" id="{0879D163-5945-B243-9DC3-8028904CD4D6}" vid="{7A8C53F1-01B4-554A-A51E-D5ADBD66A37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1501a101-02f8-4cb9-8ad4-ac4c2bb50a5e">
      <Terms xmlns="http://schemas.microsoft.com/office/infopath/2007/PartnerControls"/>
    </lcf76f155ced4ddcb4097134ff3c332f>
    <TaxCatchAll xmlns="53af226d-ba0a-4b77-ace2-7e16defb849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B942DAA29B6641B847DD25AB6364DF" ma:contentTypeVersion="20" ma:contentTypeDescription="Create a new document." ma:contentTypeScope="" ma:versionID="4f510f4f940157d21b8ab4af12f61a5b">
  <xsd:schema xmlns:xsd="http://www.w3.org/2001/XMLSchema" xmlns:xs="http://www.w3.org/2001/XMLSchema" xmlns:p="http://schemas.microsoft.com/office/2006/metadata/properties" xmlns:ns1="http://schemas.microsoft.com/sharepoint/v3" xmlns:ns2="1501a101-02f8-4cb9-8ad4-ac4c2bb50a5e" xmlns:ns3="53af226d-ba0a-4b77-ace2-7e16defb8490" targetNamespace="http://schemas.microsoft.com/office/2006/metadata/properties" ma:root="true" ma:fieldsID="75a812b420952e7a185babfb5e69cd83" ns1:_="" ns2:_="" ns3:_="">
    <xsd:import namespace="http://schemas.microsoft.com/sharepoint/v3"/>
    <xsd:import namespace="1501a101-02f8-4cb9-8ad4-ac4c2bb50a5e"/>
    <xsd:import namespace="53af226d-ba0a-4b77-ace2-7e16defb84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1a101-02f8-4cb9-8ad4-ac4c2bb50a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af226d-ba0a-4b77-ace2-7e16defb849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a03bd0-aa4a-4de5-9cec-6781cc692282}" ma:internalName="TaxCatchAll" ma:showField="CatchAllData" ma:web="53af226d-ba0a-4b77-ace2-7e16defb84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501a101-02f8-4cb9-8ad4-ac4c2bb50a5e"/>
    <ds:schemaRef ds:uri="53af226d-ba0a-4b77-ace2-7e16defb8490"/>
  </ds:schemaRefs>
</ds:datastoreItem>
</file>

<file path=customXml/itemProps2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A8D691-9020-49E1-84AF-1B537E01B8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501a101-02f8-4cb9-8ad4-ac4c2bb50a5e"/>
    <ds:schemaRef ds:uri="53af226d-ba0a-4b77-ace2-7e16defb8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Pearson-A4-Portrait%20(2).dotx</Template>
  <TotalTime>6</TotalTime>
  <Pages>7</Pages>
  <Words>757</Words>
  <Characters>3269</Characters>
  <Application>Microsoft Office Word</Application>
  <DocSecurity>4</DocSecurity>
  <Lines>247</Lines>
  <Paragraphs>39</Paragraphs>
  <ScaleCrop>false</ScaleCrop>
  <Manager/>
  <Company>Pearson Shared Services</Company>
  <LinksUpToDate>false</LinksUpToDate>
  <CharactersWithSpaces>4029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Ange Gordon</dc:creator>
  <cp:keywords/>
  <dc:description/>
  <cp:lastModifiedBy>Pam McLoughlin</cp:lastModifiedBy>
  <cp:revision>39</cp:revision>
  <cp:lastPrinted>2021-02-05T14:09:00Z</cp:lastPrinted>
  <dcterms:created xsi:type="dcterms:W3CDTF">2026-03-25T11:29:00Z</dcterms:created>
  <dcterms:modified xsi:type="dcterms:W3CDTF">2026-03-25T16:09:00Z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0x0101009EB942DAA29B6641B847DD25AB6364DF</vt:lpwstr>
  </property>
  <property fmtid="{D5CDD505-2E9C-101B-9397-08002B2CF9AE}" pid="3" name="MediaServiceImageTags">
    <vt:lpwstr/>
  </property>
  <property fmtid="{D5CDD505-2E9C-101B-9397-08002B2CF9AE}" pid="4" name="_dlc_DocIdItemGuid">
    <vt:lpwstr>9fb2ceef-cca2-45fe-80a9-e40e4323536d</vt:lpwstr>
  </property>
  <property fmtid="{D5CDD505-2E9C-101B-9397-08002B2CF9AE}" pid="5" name="docLang">
    <vt:lpwstr>en</vt:lpwstr>
  </property>
</Properties>
</file>